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925" w:rsidRPr="000925A5" w:rsidRDefault="00FA5925" w:rsidP="000925A5">
      <w:pPr>
        <w:jc w:val="center"/>
        <w:rPr>
          <w:b/>
          <w:bCs/>
        </w:rPr>
      </w:pPr>
      <w:r w:rsidRPr="000925A5">
        <w:rPr>
          <w:b/>
          <w:bCs/>
        </w:rPr>
        <w:t>HOZZÁJÁRULÓ NYILATKOZAT</w:t>
      </w:r>
    </w:p>
    <w:p w:rsidR="00FA5925" w:rsidRDefault="00FA5925" w:rsidP="002E1234">
      <w:pPr>
        <w:jc w:val="center"/>
      </w:pPr>
      <w:r w:rsidRPr="000925A5">
        <w:t>fénykép, hang-és videofelvétel készítéséhez és felhasználáshoz</w:t>
      </w:r>
    </w:p>
    <w:p w:rsidR="00FA5925" w:rsidRDefault="00FA5925" w:rsidP="002E1234">
      <w:pPr>
        <w:spacing w:line="360" w:lineRule="auto"/>
      </w:pPr>
      <w:r w:rsidRPr="002E1234">
        <w:t>Gyermek neve: …………………………………………………………………….……………</w:t>
      </w:r>
      <w:r>
        <w:t>…….</w:t>
      </w:r>
      <w:r w:rsidRPr="000925A5">
        <w:t>Alulírott,……………………………………………………………………………………………………</w:t>
      </w:r>
      <w:r>
        <w:t xml:space="preserve"> L</w:t>
      </w:r>
      <w:r w:rsidRPr="000925A5">
        <w:t>akcíme:………………………………</w:t>
      </w:r>
      <w:r>
        <w:t>……………………………………………………………………</w:t>
      </w:r>
    </w:p>
    <w:p w:rsidR="00FA5925" w:rsidRDefault="00FA5925" w:rsidP="002E1234">
      <w:pPr>
        <w:spacing w:line="360" w:lineRule="auto"/>
      </w:pPr>
      <w:r>
        <w:t>A szülő e-mail címe:………………………………………………………………………………….</w:t>
      </w:r>
    </w:p>
    <w:p w:rsidR="00FA5925" w:rsidRDefault="00FA5925" w:rsidP="002E1234">
      <w:pPr>
        <w:spacing w:line="360" w:lineRule="auto"/>
      </w:pPr>
      <w:r>
        <w:t>telefonszáma:…………………………………………………………………………………………..</w:t>
      </w:r>
    </w:p>
    <w:p w:rsidR="00FA5925" w:rsidRPr="000925A5" w:rsidRDefault="00FA5925" w:rsidP="002E1234">
      <w:pPr>
        <w:spacing w:line="360" w:lineRule="auto"/>
      </w:pPr>
      <w:r>
        <w:t xml:space="preserve">Az Aranyhomok Kistérségfejlesztési Egyesület által szervezett Aranyhomok Életmód Tábor (2018.08.13-2018.08.17.) ideje alatt </w:t>
      </w:r>
      <w:r w:rsidRPr="000925A5">
        <w:t xml:space="preserve">fénykép, hang-és vagy videofelvétel készül, melyhez </w:t>
      </w:r>
    </w:p>
    <w:p w:rsidR="00FA5925" w:rsidRDefault="00FA5925" w:rsidP="000925A5">
      <w:pPr>
        <w:spacing w:line="360" w:lineRule="auto"/>
        <w:rPr>
          <w:i/>
          <w:iCs/>
        </w:rPr>
      </w:pPr>
      <w:r w:rsidRPr="000925A5">
        <w:t xml:space="preserve">hozzájárulok /nem járulok hozzá. </w:t>
      </w:r>
      <w:r w:rsidRPr="000925A5">
        <w:rPr>
          <w:i/>
          <w:iCs/>
        </w:rPr>
        <w:t>(A megfelelő rész aláhúzandó.)</w:t>
      </w:r>
    </w:p>
    <w:p w:rsidR="00FA5925" w:rsidRPr="000925A5" w:rsidRDefault="00FA5925" w:rsidP="000925A5">
      <w:pPr>
        <w:spacing w:line="360" w:lineRule="auto"/>
        <w:rPr>
          <w:i/>
          <w:iCs/>
        </w:rPr>
      </w:pPr>
      <w:r w:rsidRPr="000925A5">
        <w:rPr>
          <w:i/>
          <w:iCs/>
        </w:rPr>
        <w:t>Hozzájárulás esetén:</w:t>
      </w:r>
      <w:r>
        <w:rPr>
          <w:i/>
          <w:iCs/>
        </w:rPr>
        <w:t xml:space="preserve"> a felvételek az Egyesület honlapján, közösségi oldalán, sajtóban, weben is nyilvánosan elérhető beszámolóban, pályázati anyagban megjelenhetnek.</w:t>
      </w:r>
    </w:p>
    <w:p w:rsidR="00FA5925" w:rsidRDefault="00FA5925" w:rsidP="000925A5">
      <w:pPr>
        <w:spacing w:line="360" w:lineRule="auto"/>
        <w:rPr>
          <w:i/>
          <w:iCs/>
        </w:rPr>
      </w:pPr>
      <w:r w:rsidRPr="000925A5">
        <w:rPr>
          <w:i/>
          <w:iCs/>
        </w:rPr>
        <w:t>Hozzájárulásommal nem vagyok jogosult és nem tartok igényt semmilyen anyagi ellenszolgáltatásra.</w:t>
      </w:r>
    </w:p>
    <w:p w:rsidR="00FA5925" w:rsidRPr="000925A5" w:rsidRDefault="00FA5925" w:rsidP="000925A5">
      <w:pPr>
        <w:spacing w:line="360" w:lineRule="auto"/>
        <w:rPr>
          <w:i/>
          <w:iCs/>
        </w:rPr>
      </w:pPr>
      <w:r w:rsidRPr="000925A5">
        <w:rPr>
          <w:i/>
          <w:iCs/>
        </w:rPr>
        <w:t>Kelt:……………………………………………………………………………………………………</w:t>
      </w:r>
    </w:p>
    <w:p w:rsidR="00FA5925" w:rsidRPr="00B739AF" w:rsidRDefault="00FA5925" w:rsidP="00B739AF">
      <w:pPr>
        <w:spacing w:line="360" w:lineRule="auto"/>
        <w:rPr>
          <w:i/>
          <w:iCs/>
        </w:rPr>
      </w:pPr>
      <w:r w:rsidRPr="000925A5">
        <w:rPr>
          <w:i/>
          <w:iCs/>
        </w:rPr>
        <w:t>Aláírás:………………………………………………………………………………….…….……</w:t>
      </w:r>
    </w:p>
    <w:p w:rsidR="00FA5925" w:rsidRPr="000925A5" w:rsidRDefault="00FA5925" w:rsidP="002E1234">
      <w:pPr>
        <w:jc w:val="center"/>
        <w:rPr>
          <w:b/>
          <w:bCs/>
        </w:rPr>
      </w:pPr>
      <w:r w:rsidRPr="000925A5">
        <w:rPr>
          <w:b/>
          <w:bCs/>
        </w:rPr>
        <w:t>HOZZÁJÁRULÓ NYILATKOZAT</w:t>
      </w:r>
    </w:p>
    <w:p w:rsidR="00FA5925" w:rsidRDefault="00FA5925" w:rsidP="002E1234">
      <w:pPr>
        <w:jc w:val="center"/>
      </w:pPr>
      <w:r w:rsidRPr="000925A5">
        <w:t>fénykép, hang-és videofelvétel készítéséhez és felhasználáshoz</w:t>
      </w:r>
    </w:p>
    <w:p w:rsidR="00FA5925" w:rsidRDefault="00FA5925" w:rsidP="002E1234">
      <w:pPr>
        <w:spacing w:line="360" w:lineRule="auto"/>
      </w:pPr>
      <w:r w:rsidRPr="002E1234">
        <w:t>Gyermek neve: …………………………………………………………………….……………</w:t>
      </w:r>
      <w:r>
        <w:t xml:space="preserve">…… </w:t>
      </w:r>
      <w:r w:rsidRPr="000925A5">
        <w:t>Alulírott,……………………………………………………………………………………………………</w:t>
      </w:r>
      <w:r>
        <w:t xml:space="preserve"> L</w:t>
      </w:r>
      <w:r w:rsidRPr="000925A5">
        <w:t>akcíme:………………………………</w:t>
      </w:r>
      <w:r>
        <w:t>……………………………………………………………………</w:t>
      </w:r>
    </w:p>
    <w:p w:rsidR="00FA5925" w:rsidRDefault="00FA5925" w:rsidP="002E1234">
      <w:pPr>
        <w:spacing w:line="360" w:lineRule="auto"/>
      </w:pPr>
      <w:r>
        <w:t>A szülő e-mail címe:…………………………………………………………………………………..</w:t>
      </w:r>
    </w:p>
    <w:p w:rsidR="00FA5925" w:rsidRDefault="00FA5925" w:rsidP="002E1234">
      <w:pPr>
        <w:spacing w:line="360" w:lineRule="auto"/>
      </w:pPr>
      <w:r>
        <w:t>telefonszáma:…………………………………………………………………………………………..</w:t>
      </w:r>
    </w:p>
    <w:p w:rsidR="00FA5925" w:rsidRPr="000925A5" w:rsidRDefault="00FA5925" w:rsidP="002E1234">
      <w:pPr>
        <w:spacing w:line="360" w:lineRule="auto"/>
      </w:pPr>
      <w:r>
        <w:t xml:space="preserve">Az Aranyhomok Kistérségfejlesztési Egyesület által szervezett Aranyhomok Életmód Tábor (2018.08.13- 2018.08.17.) ideje alatt </w:t>
      </w:r>
      <w:r w:rsidRPr="000925A5">
        <w:t xml:space="preserve">fénykép, hang-és vagy videofelvétel készül, melyhez </w:t>
      </w:r>
    </w:p>
    <w:p w:rsidR="00FA5925" w:rsidRDefault="00FA5925" w:rsidP="002E1234">
      <w:pPr>
        <w:spacing w:line="360" w:lineRule="auto"/>
        <w:rPr>
          <w:i/>
          <w:iCs/>
        </w:rPr>
      </w:pPr>
      <w:r w:rsidRPr="000925A5">
        <w:t xml:space="preserve">hozzájárulok /nem járulok hozzá. </w:t>
      </w:r>
      <w:r w:rsidRPr="000925A5">
        <w:rPr>
          <w:i/>
          <w:iCs/>
        </w:rPr>
        <w:t>(A megfelelő rész aláhúzandó.)</w:t>
      </w:r>
    </w:p>
    <w:p w:rsidR="00FA5925" w:rsidRPr="000925A5" w:rsidRDefault="00FA5925" w:rsidP="002E1234">
      <w:pPr>
        <w:spacing w:line="360" w:lineRule="auto"/>
        <w:rPr>
          <w:i/>
          <w:iCs/>
        </w:rPr>
      </w:pPr>
      <w:r w:rsidRPr="000925A5">
        <w:rPr>
          <w:i/>
          <w:iCs/>
        </w:rPr>
        <w:t>Hozzájárulás esetén:</w:t>
      </w:r>
      <w:r>
        <w:rPr>
          <w:i/>
          <w:iCs/>
        </w:rPr>
        <w:t xml:space="preserve"> a felvételek az Egyesület honlapján, közösségi oldalán, sajtóban, weben is nyilvánosan elérhető beszámolóban, pályázati anyagban megjelenhetnek.</w:t>
      </w:r>
    </w:p>
    <w:p w:rsidR="00FA5925" w:rsidRDefault="00FA5925" w:rsidP="002E1234">
      <w:pPr>
        <w:spacing w:line="360" w:lineRule="auto"/>
        <w:rPr>
          <w:i/>
          <w:iCs/>
        </w:rPr>
      </w:pPr>
      <w:r w:rsidRPr="000925A5">
        <w:rPr>
          <w:i/>
          <w:iCs/>
        </w:rPr>
        <w:t xml:space="preserve"> Hozzájárulásommal nem vagyok jogosult és nem tartok igényt semmilyen anyagi ellenszolgáltatásra.</w:t>
      </w:r>
    </w:p>
    <w:p w:rsidR="00FA5925" w:rsidRDefault="00FA5925" w:rsidP="002E1234">
      <w:pPr>
        <w:spacing w:line="360" w:lineRule="auto"/>
        <w:rPr>
          <w:i/>
          <w:iCs/>
        </w:rPr>
      </w:pPr>
      <w:r w:rsidRPr="000925A5">
        <w:rPr>
          <w:i/>
          <w:iCs/>
        </w:rPr>
        <w:t>Kelt:……………………………………………………………………………………………………</w:t>
      </w:r>
    </w:p>
    <w:p w:rsidR="00FA5925" w:rsidRDefault="00FA5925" w:rsidP="000925A5">
      <w:pPr>
        <w:spacing w:line="360" w:lineRule="auto"/>
      </w:pPr>
      <w:r w:rsidRPr="000925A5">
        <w:rPr>
          <w:i/>
          <w:iCs/>
        </w:rPr>
        <w:t>Aláírás:………………………………………………………………………………….…….……</w:t>
      </w:r>
      <w:bookmarkStart w:id="0" w:name="_GoBack"/>
      <w:bookmarkEnd w:id="0"/>
    </w:p>
    <w:sectPr w:rsidR="00FA5925" w:rsidSect="000925A5">
      <w:pgSz w:w="16838" w:h="11906" w:orient="landscape"/>
      <w:pgMar w:top="1417" w:right="1417" w:bottom="1417" w:left="1417" w:header="708" w:footer="708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925" w:rsidRDefault="00FA5925" w:rsidP="000925A5">
      <w:pPr>
        <w:spacing w:after="0" w:line="240" w:lineRule="auto"/>
      </w:pPr>
      <w:r>
        <w:separator/>
      </w:r>
    </w:p>
  </w:endnote>
  <w:endnote w:type="continuationSeparator" w:id="1">
    <w:p w:rsidR="00FA5925" w:rsidRDefault="00FA5925" w:rsidP="00092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925" w:rsidRDefault="00FA5925" w:rsidP="000925A5">
      <w:pPr>
        <w:spacing w:after="0" w:line="240" w:lineRule="auto"/>
      </w:pPr>
      <w:r>
        <w:separator/>
      </w:r>
    </w:p>
  </w:footnote>
  <w:footnote w:type="continuationSeparator" w:id="1">
    <w:p w:rsidR="00FA5925" w:rsidRDefault="00FA5925" w:rsidP="000925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25A5"/>
    <w:rsid w:val="000129EE"/>
    <w:rsid w:val="000925A5"/>
    <w:rsid w:val="00293D51"/>
    <w:rsid w:val="002D7DB1"/>
    <w:rsid w:val="002E1234"/>
    <w:rsid w:val="003F4919"/>
    <w:rsid w:val="004615CB"/>
    <w:rsid w:val="005A5AA6"/>
    <w:rsid w:val="007A16B8"/>
    <w:rsid w:val="00983379"/>
    <w:rsid w:val="00A52D8D"/>
    <w:rsid w:val="00B739AF"/>
    <w:rsid w:val="00BA3E62"/>
    <w:rsid w:val="00BC22B9"/>
    <w:rsid w:val="00E77955"/>
    <w:rsid w:val="00FA5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DB1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29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8F9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235</Words>
  <Characters>1626</Characters>
  <Application>Microsoft Office Outlook</Application>
  <DocSecurity>0</DocSecurity>
  <Lines>0</Lines>
  <Paragraphs>0</Paragraphs>
  <ScaleCrop>false</ScaleCrop>
  <Company>Aranyhomok Kistérségfejlesztési Egyesület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Szarvadi Csilla</dc:creator>
  <cp:keywords/>
  <dc:description/>
  <cp:lastModifiedBy>User</cp:lastModifiedBy>
  <cp:revision>3</cp:revision>
  <cp:lastPrinted>2018-06-05T11:12:00Z</cp:lastPrinted>
  <dcterms:created xsi:type="dcterms:W3CDTF">2018-05-18T08:19:00Z</dcterms:created>
  <dcterms:modified xsi:type="dcterms:W3CDTF">2018-06-05T11:12:00Z</dcterms:modified>
</cp:coreProperties>
</file>