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A49" w:rsidRPr="00796A49" w:rsidRDefault="00796A49" w:rsidP="00796A49">
      <w:pPr>
        <w:rPr>
          <w:rFonts w:ascii="Arial" w:hAnsi="Arial" w:cs="Arial"/>
          <w:sz w:val="22"/>
          <w:szCs w:val="22"/>
        </w:rPr>
      </w:pPr>
    </w:p>
    <w:p w:rsidR="005C0498" w:rsidRDefault="009044AC" w:rsidP="00796A49">
      <w:pPr>
        <w:tabs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  <w:r w:rsidRPr="00C65126">
        <w:rPr>
          <w:rFonts w:ascii="Arial" w:hAnsi="Arial" w:cs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59.85pt;margin-top:10.7pt;width:204.35pt;height:51.75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" o:allowincell="f">
            <v:textbox>
              <w:txbxContent>
                <w:p w:rsidR="00796A49" w:rsidRDefault="00796A49" w:rsidP="00796A49">
                  <w:pPr>
                    <w:rPr>
                      <w:rFonts w:ascii="Book Antiqua" w:hAnsi="Book Antiqua"/>
                      <w:b/>
                      <w:sz w:val="22"/>
                    </w:rPr>
                  </w:pPr>
                  <w:r w:rsidRPr="00C663FD">
                    <w:rPr>
                      <w:rFonts w:ascii="Book Antiqua" w:hAnsi="Book Antiqua"/>
                      <w:b/>
                      <w:sz w:val="22"/>
                      <w:u w:val="single"/>
                    </w:rPr>
                    <w:t>Iktatószám:</w:t>
                  </w:r>
                  <w:r w:rsidR="009044AC">
                    <w:rPr>
                      <w:rFonts w:ascii="Book Antiqua" w:hAnsi="Book Antiqua"/>
                      <w:b/>
                      <w:sz w:val="22"/>
                    </w:rPr>
                    <w:t xml:space="preserve"> 3184-20</w:t>
                  </w:r>
                  <w:r w:rsidR="00E829D1">
                    <w:rPr>
                      <w:rFonts w:ascii="Book Antiqua" w:hAnsi="Book Antiqua"/>
                      <w:b/>
                      <w:sz w:val="22"/>
                    </w:rPr>
                    <w:t>/2016.</w:t>
                  </w:r>
                </w:p>
                <w:p w:rsidR="00796A49" w:rsidRDefault="00796A49" w:rsidP="00796A49">
                  <w:pPr>
                    <w:rPr>
                      <w:rFonts w:ascii="Book Antiqua" w:hAnsi="Book Antiqua"/>
                      <w:b/>
                      <w:sz w:val="22"/>
                    </w:rPr>
                  </w:pPr>
                  <w:r>
                    <w:rPr>
                      <w:rFonts w:ascii="Book Antiqua" w:hAnsi="Book Antiqua"/>
                      <w:b/>
                      <w:sz w:val="22"/>
                      <w:u w:val="single"/>
                    </w:rPr>
                    <w:t>Előkészítő:</w:t>
                  </w:r>
                  <w:r w:rsidR="00C75617">
                    <w:rPr>
                      <w:rFonts w:ascii="Book Antiqua" w:hAnsi="Book Antiqua"/>
                      <w:b/>
                      <w:sz w:val="22"/>
                    </w:rPr>
                    <w:t xml:space="preserve"> </w:t>
                  </w:r>
                  <w:r w:rsidR="00C801E1">
                    <w:rPr>
                      <w:rFonts w:ascii="Book Antiqua" w:hAnsi="Book Antiqua"/>
                      <w:b/>
                      <w:sz w:val="22"/>
                    </w:rPr>
                    <w:t>Zobokiné Kiss Anita</w:t>
                  </w:r>
                </w:p>
                <w:p w:rsidR="00796A49" w:rsidRDefault="00796A49" w:rsidP="00796A49">
                  <w:pPr>
                    <w:rPr>
                      <w:rFonts w:ascii="Book Antiqua" w:hAnsi="Book Antiqua"/>
                    </w:rPr>
                  </w:pPr>
                  <w:r>
                    <w:rPr>
                      <w:rFonts w:ascii="Book Antiqua" w:hAnsi="Book Antiqua"/>
                      <w:b/>
                      <w:sz w:val="22"/>
                      <w:u w:val="single"/>
                    </w:rPr>
                    <w:t>Szavazás:</w:t>
                  </w:r>
                  <w:r>
                    <w:rPr>
                      <w:rFonts w:ascii="Book Antiqua" w:hAnsi="Book Antiqua"/>
                      <w:b/>
                      <w:sz w:val="22"/>
                    </w:rPr>
                    <w:t xml:space="preserve"> </w:t>
                  </w:r>
                  <w:r w:rsidR="00AE4E7A">
                    <w:rPr>
                      <w:rFonts w:ascii="Book Antiqua" w:hAnsi="Book Antiqua"/>
                      <w:b/>
                      <w:sz w:val="22"/>
                    </w:rPr>
                    <w:t>egyszerű</w:t>
                  </w:r>
                </w:p>
              </w:txbxContent>
            </v:textbox>
          </v:shape>
        </w:pict>
      </w:r>
    </w:p>
    <w:p w:rsidR="00796A49" w:rsidRPr="00796A49" w:rsidRDefault="00796A49" w:rsidP="00796A49">
      <w:pPr>
        <w:tabs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  <w:r w:rsidRPr="00796A49">
        <w:rPr>
          <w:rFonts w:ascii="Arial" w:hAnsi="Arial" w:cs="Arial"/>
          <w:b/>
          <w:sz w:val="22"/>
          <w:szCs w:val="22"/>
        </w:rPr>
        <w:tab/>
        <w:t>E L Ő T E R J E S Z T É S</w:t>
      </w:r>
    </w:p>
    <w:p w:rsidR="00796A49" w:rsidRPr="00796A49" w:rsidRDefault="00796A49" w:rsidP="00796A49">
      <w:pPr>
        <w:tabs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</w:p>
    <w:p w:rsidR="00796A49" w:rsidRPr="00796A49" w:rsidRDefault="00796A49" w:rsidP="00796A49">
      <w:pPr>
        <w:tabs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  <w:r w:rsidRPr="00796A49">
        <w:rPr>
          <w:rFonts w:ascii="Arial" w:hAnsi="Arial" w:cs="Arial"/>
          <w:b/>
          <w:sz w:val="22"/>
          <w:szCs w:val="22"/>
        </w:rPr>
        <w:tab/>
        <w:t>Lakitelek Önkormányzat Képviselő-testületének</w:t>
      </w:r>
    </w:p>
    <w:p w:rsidR="00796A49" w:rsidRPr="00796A49" w:rsidRDefault="008B572C" w:rsidP="00796A49">
      <w:pPr>
        <w:tabs>
          <w:tab w:val="center" w:pos="2552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2016</w:t>
      </w:r>
      <w:r w:rsidR="00796A49" w:rsidRPr="00796A49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9044AC">
        <w:rPr>
          <w:rFonts w:ascii="Arial" w:hAnsi="Arial" w:cs="Arial"/>
          <w:b/>
          <w:sz w:val="22"/>
          <w:szCs w:val="22"/>
        </w:rPr>
        <w:t>november 10</w:t>
      </w:r>
      <w:r w:rsidR="00796A49" w:rsidRPr="00796A49">
        <w:rPr>
          <w:rFonts w:ascii="Arial" w:hAnsi="Arial" w:cs="Arial"/>
          <w:b/>
          <w:sz w:val="22"/>
          <w:szCs w:val="22"/>
        </w:rPr>
        <w:t xml:space="preserve">-i </w:t>
      </w:r>
      <w:r w:rsidR="005C0498">
        <w:rPr>
          <w:rFonts w:ascii="Arial" w:hAnsi="Arial" w:cs="Arial"/>
          <w:b/>
          <w:sz w:val="22"/>
          <w:szCs w:val="22"/>
          <w:u w:val="single"/>
        </w:rPr>
        <w:t>rend</w:t>
      </w:r>
      <w:r w:rsidR="00AE4E7A">
        <w:rPr>
          <w:rFonts w:ascii="Arial" w:hAnsi="Arial" w:cs="Arial"/>
          <w:b/>
          <w:sz w:val="22"/>
          <w:szCs w:val="22"/>
          <w:u w:val="single"/>
        </w:rPr>
        <w:t>es</w:t>
      </w:r>
      <w:r w:rsidR="00C801E1">
        <w:rPr>
          <w:rFonts w:ascii="Arial" w:hAnsi="Arial" w:cs="Arial"/>
          <w:b/>
          <w:sz w:val="22"/>
          <w:szCs w:val="22"/>
          <w:u w:val="single"/>
        </w:rPr>
        <w:t>, nyílt</w:t>
      </w:r>
      <w:r w:rsidR="00AE4E7A" w:rsidRPr="00AE4E7A">
        <w:rPr>
          <w:rFonts w:ascii="Arial" w:hAnsi="Arial" w:cs="Arial"/>
          <w:b/>
          <w:sz w:val="22"/>
          <w:szCs w:val="22"/>
        </w:rPr>
        <w:t xml:space="preserve"> </w:t>
      </w:r>
      <w:r w:rsidR="00796A49" w:rsidRPr="00796A49">
        <w:rPr>
          <w:rFonts w:ascii="Arial" w:hAnsi="Arial" w:cs="Arial"/>
          <w:b/>
          <w:sz w:val="22"/>
          <w:szCs w:val="22"/>
        </w:rPr>
        <w:t>ülésére</w:t>
      </w:r>
    </w:p>
    <w:p w:rsidR="00796A49" w:rsidRDefault="00796A49" w:rsidP="00796A49">
      <w:pPr>
        <w:jc w:val="both"/>
        <w:rPr>
          <w:rFonts w:ascii="Arial" w:hAnsi="Arial" w:cs="Arial"/>
          <w:sz w:val="22"/>
          <w:szCs w:val="22"/>
        </w:rPr>
      </w:pPr>
    </w:p>
    <w:p w:rsidR="00680C0C" w:rsidRPr="00796A49" w:rsidRDefault="00680C0C" w:rsidP="00796A49">
      <w:pPr>
        <w:jc w:val="both"/>
        <w:rPr>
          <w:rFonts w:ascii="Arial" w:hAnsi="Arial" w:cs="Arial"/>
          <w:sz w:val="22"/>
          <w:szCs w:val="22"/>
        </w:rPr>
      </w:pPr>
    </w:p>
    <w:p w:rsidR="00C801E1" w:rsidRPr="00C801E1" w:rsidRDefault="00796A49" w:rsidP="009044AC">
      <w:pPr>
        <w:jc w:val="both"/>
        <w:rPr>
          <w:rFonts w:ascii="Arial" w:hAnsi="Arial" w:cs="Arial"/>
          <w:b/>
          <w:sz w:val="22"/>
          <w:szCs w:val="22"/>
        </w:rPr>
      </w:pPr>
      <w:r w:rsidRPr="00C801E1">
        <w:rPr>
          <w:rFonts w:ascii="Arial" w:hAnsi="Arial" w:cs="Arial"/>
          <w:b/>
          <w:sz w:val="22"/>
          <w:szCs w:val="22"/>
          <w:u w:val="single"/>
        </w:rPr>
        <w:t>Tárgy:</w:t>
      </w:r>
      <w:r w:rsidRPr="00472154">
        <w:rPr>
          <w:rFonts w:ascii="Arial" w:hAnsi="Arial" w:cs="Arial"/>
          <w:b/>
          <w:sz w:val="22"/>
          <w:szCs w:val="22"/>
        </w:rPr>
        <w:t xml:space="preserve"> </w:t>
      </w:r>
      <w:r w:rsidR="004E712E">
        <w:rPr>
          <w:rFonts w:ascii="Arial" w:hAnsi="Arial" w:cs="Arial"/>
          <w:b/>
          <w:sz w:val="22"/>
          <w:szCs w:val="22"/>
        </w:rPr>
        <w:t xml:space="preserve">Lakiteleki Önkéntes Tűzoltó Egyesület </w:t>
      </w:r>
      <w:r w:rsidR="00C801E1" w:rsidRPr="00C801E1">
        <w:rPr>
          <w:rFonts w:ascii="Arial" w:hAnsi="Arial" w:cs="Arial"/>
          <w:b/>
          <w:sz w:val="22"/>
          <w:szCs w:val="22"/>
        </w:rPr>
        <w:t>önkormányzati támogatásának elszám</w:t>
      </w:r>
      <w:r w:rsidR="00C801E1" w:rsidRPr="00C801E1">
        <w:rPr>
          <w:rFonts w:ascii="Arial" w:hAnsi="Arial" w:cs="Arial"/>
          <w:b/>
          <w:sz w:val="22"/>
          <w:szCs w:val="22"/>
        </w:rPr>
        <w:t>o</w:t>
      </w:r>
      <w:r w:rsidR="00C801E1" w:rsidRPr="00C801E1">
        <w:rPr>
          <w:rFonts w:ascii="Arial" w:hAnsi="Arial" w:cs="Arial"/>
          <w:b/>
          <w:sz w:val="22"/>
          <w:szCs w:val="22"/>
        </w:rPr>
        <w:t>lása</w:t>
      </w:r>
    </w:p>
    <w:p w:rsidR="00796A49" w:rsidRDefault="00796A49" w:rsidP="00C95F11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C75617" w:rsidRDefault="00C75617" w:rsidP="00796A49">
      <w:pPr>
        <w:rPr>
          <w:rFonts w:ascii="Arial" w:hAnsi="Arial" w:cs="Arial"/>
          <w:b/>
          <w:i/>
          <w:sz w:val="22"/>
          <w:szCs w:val="22"/>
        </w:rPr>
      </w:pPr>
    </w:p>
    <w:p w:rsidR="004D18F0" w:rsidRPr="005E5A8D" w:rsidRDefault="00796A49" w:rsidP="00796A49">
      <w:pPr>
        <w:rPr>
          <w:rFonts w:ascii="Arial" w:hAnsi="Arial" w:cs="Arial"/>
          <w:b/>
          <w:sz w:val="22"/>
          <w:szCs w:val="22"/>
        </w:rPr>
      </w:pPr>
      <w:r w:rsidRPr="005E5A8D">
        <w:rPr>
          <w:rFonts w:ascii="Arial" w:hAnsi="Arial" w:cs="Arial"/>
          <w:b/>
          <w:sz w:val="22"/>
          <w:szCs w:val="22"/>
        </w:rPr>
        <w:t>Tisztelt Képviselő-testület!</w:t>
      </w:r>
    </w:p>
    <w:p w:rsidR="008B572C" w:rsidRDefault="008B572C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263C4A" w:rsidRDefault="004E712E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Képviselő-testület 178/2015. (IX.10.) számú határozatával 1.000.000,- Ft vissza nem tér</w:t>
      </w:r>
      <w:r>
        <w:rPr>
          <w:rFonts w:ascii="Arial" w:hAnsi="Arial" w:cs="Arial"/>
          <w:sz w:val="22"/>
          <w:szCs w:val="22"/>
        </w:rPr>
        <w:t>í</w:t>
      </w:r>
      <w:r>
        <w:rPr>
          <w:rFonts w:ascii="Arial" w:hAnsi="Arial" w:cs="Arial"/>
          <w:sz w:val="22"/>
          <w:szCs w:val="22"/>
        </w:rPr>
        <w:t xml:space="preserve">tendő támogatást nyújtott a Lakiteleki Tűzoltó Egyesület részére. </w:t>
      </w:r>
    </w:p>
    <w:p w:rsidR="00263C4A" w:rsidRDefault="00263C4A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4E712E" w:rsidRDefault="004E712E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Tekintettel arra, hogy a fent megjelöl</w:t>
      </w:r>
      <w:r w:rsidR="00263C4A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összeget a tervek elkészítéséhez adta a Képviselő-testület, azonban az elszámolásként kapott számlán az „engedélyezési terv költségei” me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z w:val="22"/>
          <w:szCs w:val="22"/>
        </w:rPr>
        <w:t>határozás szerepel a 114/2016. (VI.09.) számú határozattal a célfelhasználásként beszerzett végleges építési tervdoku</w:t>
      </w:r>
      <w:r w:rsidR="00263C4A">
        <w:rPr>
          <w:rFonts w:ascii="Arial" w:hAnsi="Arial" w:cs="Arial"/>
          <w:sz w:val="22"/>
          <w:szCs w:val="22"/>
        </w:rPr>
        <w:t>mentációk bekéréséről döntött</w:t>
      </w:r>
      <w:r>
        <w:rPr>
          <w:rFonts w:ascii="Arial" w:hAnsi="Arial" w:cs="Arial"/>
          <w:sz w:val="22"/>
          <w:szCs w:val="22"/>
        </w:rPr>
        <w:t xml:space="preserve">. </w:t>
      </w:r>
    </w:p>
    <w:p w:rsidR="004E712E" w:rsidRDefault="004E712E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263C4A" w:rsidRDefault="00263C4A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Lakiteleki Tűzoltó Egyesülettől a mai napig nem érkezett be a végleges tervdokumentáció, ezért javaslom, hogy a Képviselő testület döntsön az 1.000.000,- Ft támogatás visszafizett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téséről.</w:t>
      </w:r>
    </w:p>
    <w:p w:rsidR="00C801E1" w:rsidRDefault="00C801E1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0A5756" w:rsidRDefault="00680C0C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Kérem</w:t>
      </w:r>
      <w:r w:rsidR="001F3062" w:rsidRPr="00796A49">
        <w:rPr>
          <w:rFonts w:ascii="Arial" w:hAnsi="Arial" w:cs="Arial"/>
          <w:sz w:val="22"/>
          <w:szCs w:val="22"/>
        </w:rPr>
        <w:t xml:space="preserve"> a tisztelt Képviselő-t</w:t>
      </w:r>
      <w:r>
        <w:rPr>
          <w:rFonts w:ascii="Arial" w:hAnsi="Arial" w:cs="Arial"/>
          <w:sz w:val="22"/>
          <w:szCs w:val="22"/>
        </w:rPr>
        <w:t>estületet, hogy előterjesztésem</w:t>
      </w:r>
      <w:r w:rsidR="000A5756" w:rsidRPr="00796A49">
        <w:rPr>
          <w:rFonts w:ascii="Arial" w:hAnsi="Arial" w:cs="Arial"/>
          <w:sz w:val="22"/>
          <w:szCs w:val="22"/>
        </w:rPr>
        <w:t xml:space="preserve">et megvitatni, majd </w:t>
      </w:r>
      <w:r w:rsidR="005E5A8D">
        <w:rPr>
          <w:rFonts w:ascii="Arial" w:hAnsi="Arial" w:cs="Arial"/>
          <w:sz w:val="22"/>
          <w:szCs w:val="22"/>
        </w:rPr>
        <w:t>arról dönteni szíveskedjen</w:t>
      </w:r>
      <w:r w:rsidR="00E829D1">
        <w:rPr>
          <w:rFonts w:ascii="Arial" w:hAnsi="Arial" w:cs="Arial"/>
          <w:sz w:val="22"/>
          <w:szCs w:val="22"/>
        </w:rPr>
        <w:t>!</w:t>
      </w:r>
    </w:p>
    <w:p w:rsidR="00E829D1" w:rsidRPr="00796A49" w:rsidRDefault="00E829D1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3D05F0" w:rsidRDefault="003D05F0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C801E1" w:rsidRDefault="00C801E1" w:rsidP="003B2E0B">
      <w:pPr>
        <w:pStyle w:val="Nincstrkz"/>
        <w:jc w:val="both"/>
        <w:rPr>
          <w:rFonts w:ascii="Arial" w:hAnsi="Arial" w:cs="Arial"/>
          <w:sz w:val="22"/>
          <w:szCs w:val="22"/>
        </w:rPr>
      </w:pPr>
    </w:p>
    <w:p w:rsidR="00472154" w:rsidRDefault="00BE60CA" w:rsidP="00491D83">
      <w:pPr>
        <w:pStyle w:val="Nincstrkz"/>
        <w:tabs>
          <w:tab w:val="center" w:pos="6663"/>
        </w:tabs>
        <w:rPr>
          <w:rFonts w:ascii="Arial" w:hAnsi="Arial" w:cs="Arial"/>
          <w:sz w:val="22"/>
          <w:szCs w:val="22"/>
        </w:rPr>
      </w:pPr>
      <w:r w:rsidRPr="00796A49">
        <w:rPr>
          <w:rFonts w:ascii="Arial" w:hAnsi="Arial" w:cs="Arial"/>
          <w:sz w:val="22"/>
          <w:szCs w:val="22"/>
        </w:rPr>
        <w:t xml:space="preserve">Lakitelek, </w:t>
      </w:r>
      <w:r w:rsidR="00B32ACA">
        <w:rPr>
          <w:rFonts w:ascii="Arial" w:hAnsi="Arial" w:cs="Arial"/>
          <w:sz w:val="22"/>
          <w:szCs w:val="22"/>
        </w:rPr>
        <w:t>2016</w:t>
      </w:r>
      <w:r w:rsidR="00AC68C5">
        <w:rPr>
          <w:rFonts w:ascii="Arial" w:hAnsi="Arial" w:cs="Arial"/>
          <w:sz w:val="22"/>
          <w:szCs w:val="22"/>
        </w:rPr>
        <w:t>.</w:t>
      </w:r>
      <w:r w:rsidR="00B32ACA">
        <w:rPr>
          <w:rFonts w:ascii="Arial" w:hAnsi="Arial" w:cs="Arial"/>
          <w:sz w:val="22"/>
          <w:szCs w:val="22"/>
        </w:rPr>
        <w:t xml:space="preserve"> </w:t>
      </w:r>
      <w:r w:rsidR="00263C4A">
        <w:rPr>
          <w:rFonts w:ascii="Arial" w:hAnsi="Arial" w:cs="Arial"/>
          <w:sz w:val="22"/>
          <w:szCs w:val="22"/>
        </w:rPr>
        <w:t>nov</w:t>
      </w:r>
      <w:r w:rsidR="00E829D1">
        <w:rPr>
          <w:rFonts w:ascii="Arial" w:hAnsi="Arial" w:cs="Arial"/>
          <w:sz w:val="22"/>
          <w:szCs w:val="22"/>
        </w:rPr>
        <w:t xml:space="preserve">ember </w:t>
      </w:r>
      <w:r w:rsidR="00263C4A">
        <w:rPr>
          <w:rFonts w:ascii="Arial" w:hAnsi="Arial" w:cs="Arial"/>
          <w:sz w:val="22"/>
          <w:szCs w:val="22"/>
        </w:rPr>
        <w:t>04</w:t>
      </w:r>
      <w:r w:rsidR="008246A5">
        <w:rPr>
          <w:rFonts w:ascii="Arial" w:hAnsi="Arial" w:cs="Arial"/>
          <w:sz w:val="22"/>
          <w:szCs w:val="22"/>
        </w:rPr>
        <w:t>.</w:t>
      </w:r>
    </w:p>
    <w:p w:rsidR="00472154" w:rsidRDefault="00472154" w:rsidP="00472154">
      <w:pPr>
        <w:tabs>
          <w:tab w:val="center" w:pos="2268"/>
          <w:tab w:val="center" w:pos="6804"/>
        </w:tabs>
        <w:jc w:val="both"/>
        <w:rPr>
          <w:rFonts w:ascii="Arial" w:hAnsi="Arial" w:cs="Arial"/>
          <w:sz w:val="22"/>
          <w:szCs w:val="22"/>
        </w:rPr>
      </w:pPr>
    </w:p>
    <w:p w:rsidR="000E3283" w:rsidRDefault="000E3283" w:rsidP="00472154">
      <w:pPr>
        <w:tabs>
          <w:tab w:val="center" w:pos="2268"/>
          <w:tab w:val="center" w:pos="6804"/>
        </w:tabs>
        <w:jc w:val="both"/>
        <w:rPr>
          <w:rFonts w:ascii="Arial" w:hAnsi="Arial" w:cs="Arial"/>
          <w:sz w:val="22"/>
          <w:szCs w:val="22"/>
        </w:rPr>
      </w:pPr>
    </w:p>
    <w:p w:rsidR="00472154" w:rsidRDefault="00472154" w:rsidP="00472154">
      <w:pPr>
        <w:tabs>
          <w:tab w:val="center" w:pos="2268"/>
          <w:tab w:val="center" w:pos="6804"/>
        </w:tabs>
        <w:jc w:val="both"/>
        <w:rPr>
          <w:rFonts w:ascii="Arial" w:hAnsi="Arial" w:cs="Arial"/>
          <w:sz w:val="22"/>
          <w:szCs w:val="22"/>
        </w:rPr>
      </w:pPr>
    </w:p>
    <w:p w:rsidR="009044AC" w:rsidRDefault="009044AC" w:rsidP="00472154">
      <w:pPr>
        <w:tabs>
          <w:tab w:val="center" w:pos="2268"/>
          <w:tab w:val="center" w:pos="6804"/>
        </w:tabs>
        <w:jc w:val="both"/>
        <w:rPr>
          <w:rFonts w:ascii="Arial" w:hAnsi="Arial" w:cs="Arial"/>
          <w:sz w:val="22"/>
          <w:szCs w:val="22"/>
        </w:rPr>
      </w:pPr>
    </w:p>
    <w:p w:rsidR="009044AC" w:rsidRDefault="009044AC" w:rsidP="00472154">
      <w:pPr>
        <w:tabs>
          <w:tab w:val="center" w:pos="2268"/>
          <w:tab w:val="center" w:pos="6804"/>
        </w:tabs>
        <w:jc w:val="both"/>
        <w:rPr>
          <w:rFonts w:ascii="Arial" w:hAnsi="Arial" w:cs="Arial"/>
          <w:sz w:val="22"/>
          <w:szCs w:val="22"/>
        </w:rPr>
      </w:pPr>
    </w:p>
    <w:p w:rsidR="00472154" w:rsidRPr="00472154" w:rsidRDefault="00472154" w:rsidP="00E829D1">
      <w:pPr>
        <w:tabs>
          <w:tab w:val="center" w:pos="7088"/>
        </w:tabs>
        <w:jc w:val="both"/>
        <w:rPr>
          <w:rFonts w:ascii="Arial" w:hAnsi="Arial" w:cs="Arial"/>
          <w:b/>
          <w:sz w:val="22"/>
          <w:szCs w:val="22"/>
        </w:rPr>
      </w:pPr>
      <w:r w:rsidRPr="00472154">
        <w:rPr>
          <w:rFonts w:ascii="Arial" w:hAnsi="Arial" w:cs="Arial"/>
          <w:b/>
          <w:sz w:val="22"/>
          <w:szCs w:val="22"/>
        </w:rPr>
        <w:tab/>
      </w:r>
      <w:r w:rsidR="00AC68C5">
        <w:rPr>
          <w:rFonts w:ascii="Arial" w:hAnsi="Arial" w:cs="Arial"/>
          <w:b/>
          <w:sz w:val="22"/>
          <w:szCs w:val="22"/>
        </w:rPr>
        <w:t>Zobokiné Kiss Anita</w:t>
      </w:r>
      <w:r w:rsidRPr="00472154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72154">
        <w:rPr>
          <w:rFonts w:ascii="Arial" w:hAnsi="Arial" w:cs="Arial"/>
          <w:b/>
          <w:sz w:val="22"/>
          <w:szCs w:val="22"/>
        </w:rPr>
        <w:t>sk</w:t>
      </w:r>
      <w:proofErr w:type="spellEnd"/>
      <w:r w:rsidRPr="00472154">
        <w:rPr>
          <w:rFonts w:ascii="Arial" w:hAnsi="Arial" w:cs="Arial"/>
          <w:b/>
          <w:sz w:val="22"/>
          <w:szCs w:val="22"/>
        </w:rPr>
        <w:t>.</w:t>
      </w:r>
    </w:p>
    <w:p w:rsidR="009044AC" w:rsidRDefault="00506CFD" w:rsidP="00E829D1">
      <w:pPr>
        <w:tabs>
          <w:tab w:val="center" w:pos="708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proofErr w:type="gramStart"/>
      <w:r w:rsidR="00AC68C5">
        <w:rPr>
          <w:rFonts w:ascii="Arial" w:hAnsi="Arial" w:cs="Arial"/>
          <w:sz w:val="22"/>
          <w:szCs w:val="22"/>
        </w:rPr>
        <w:t>polgármester</w:t>
      </w:r>
      <w:proofErr w:type="gramEnd"/>
    </w:p>
    <w:p w:rsidR="009044AC" w:rsidRDefault="009044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0E3283" w:rsidRPr="00F778C3" w:rsidRDefault="000E3283" w:rsidP="00E829D1">
      <w:pPr>
        <w:pStyle w:val="Csakszveg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HATÁROZAT</w:t>
      </w:r>
      <w:r w:rsidRPr="00F778C3">
        <w:rPr>
          <w:rFonts w:ascii="Arial" w:hAnsi="Arial" w:cs="Arial"/>
          <w:b/>
          <w:sz w:val="22"/>
          <w:szCs w:val="22"/>
        </w:rPr>
        <w:t>-TERVEZET</w:t>
      </w:r>
    </w:p>
    <w:p w:rsidR="000E3283" w:rsidRDefault="000E3283" w:rsidP="000E3283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9044AC" w:rsidRPr="00F778C3" w:rsidRDefault="009044AC" w:rsidP="000E3283">
      <w:pPr>
        <w:pStyle w:val="Csakszveg1"/>
        <w:jc w:val="center"/>
        <w:rPr>
          <w:rFonts w:ascii="Arial" w:hAnsi="Arial" w:cs="Arial"/>
          <w:b/>
          <w:sz w:val="22"/>
          <w:szCs w:val="22"/>
        </w:rPr>
      </w:pPr>
    </w:p>
    <w:p w:rsidR="000E3283" w:rsidRPr="00F778C3" w:rsidRDefault="000E3283" w:rsidP="000E3283">
      <w:pPr>
        <w:pStyle w:val="Csakszveg1"/>
        <w:jc w:val="both"/>
        <w:rPr>
          <w:rFonts w:ascii="Arial" w:hAnsi="Arial" w:cs="Arial"/>
          <w:b/>
          <w:sz w:val="22"/>
          <w:szCs w:val="22"/>
        </w:rPr>
      </w:pPr>
      <w:r w:rsidRPr="00F778C3">
        <w:rPr>
          <w:rFonts w:ascii="Arial" w:hAnsi="Arial" w:cs="Arial"/>
          <w:b/>
          <w:sz w:val="22"/>
          <w:szCs w:val="22"/>
        </w:rPr>
        <w:t>Lakitelek Önkormányzat Képviselő-testületének</w:t>
      </w:r>
    </w:p>
    <w:p w:rsidR="000E3283" w:rsidRPr="00F778C3" w:rsidRDefault="000E3283" w:rsidP="000E3283">
      <w:pPr>
        <w:pStyle w:val="Csakszveg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……/201</w:t>
      </w:r>
      <w:r w:rsidR="00DF10EE">
        <w:rPr>
          <w:rFonts w:ascii="Arial" w:hAnsi="Arial" w:cs="Arial"/>
          <w:b/>
          <w:sz w:val="22"/>
          <w:szCs w:val="22"/>
          <w:u w:val="single"/>
        </w:rPr>
        <w:t>6</w:t>
      </w:r>
      <w:r w:rsidR="00263C4A">
        <w:rPr>
          <w:rFonts w:ascii="Arial" w:hAnsi="Arial" w:cs="Arial"/>
          <w:b/>
          <w:sz w:val="22"/>
          <w:szCs w:val="22"/>
          <w:u w:val="single"/>
        </w:rPr>
        <w:t>. (</w:t>
      </w:r>
      <w:r w:rsidR="00E829D1">
        <w:rPr>
          <w:rFonts w:ascii="Arial" w:hAnsi="Arial" w:cs="Arial"/>
          <w:b/>
          <w:sz w:val="22"/>
          <w:szCs w:val="22"/>
          <w:u w:val="single"/>
        </w:rPr>
        <w:t>X</w:t>
      </w:r>
      <w:r w:rsidR="00263C4A">
        <w:rPr>
          <w:rFonts w:ascii="Arial" w:hAnsi="Arial" w:cs="Arial"/>
          <w:b/>
          <w:sz w:val="22"/>
          <w:szCs w:val="22"/>
          <w:u w:val="single"/>
        </w:rPr>
        <w:t>I</w:t>
      </w:r>
      <w:r w:rsidR="00E829D1">
        <w:rPr>
          <w:rFonts w:ascii="Arial" w:hAnsi="Arial" w:cs="Arial"/>
          <w:b/>
          <w:sz w:val="22"/>
          <w:szCs w:val="22"/>
          <w:u w:val="single"/>
        </w:rPr>
        <w:t>.</w:t>
      </w:r>
      <w:r w:rsidR="009044AC">
        <w:rPr>
          <w:rFonts w:ascii="Arial" w:hAnsi="Arial" w:cs="Arial"/>
          <w:b/>
          <w:sz w:val="22"/>
          <w:szCs w:val="22"/>
          <w:u w:val="single"/>
        </w:rPr>
        <w:t>1</w:t>
      </w:r>
      <w:r w:rsidR="00E829D1">
        <w:rPr>
          <w:rFonts w:ascii="Arial" w:hAnsi="Arial" w:cs="Arial"/>
          <w:b/>
          <w:sz w:val="22"/>
          <w:szCs w:val="22"/>
          <w:u w:val="single"/>
        </w:rPr>
        <w:t>0.</w:t>
      </w:r>
      <w:r w:rsidRPr="00F778C3">
        <w:rPr>
          <w:rFonts w:ascii="Arial" w:hAnsi="Arial" w:cs="Arial"/>
          <w:b/>
          <w:sz w:val="22"/>
          <w:szCs w:val="22"/>
          <w:u w:val="single"/>
        </w:rPr>
        <w:t xml:space="preserve">) számú </w:t>
      </w:r>
      <w:r>
        <w:rPr>
          <w:rFonts w:ascii="Arial" w:hAnsi="Arial" w:cs="Arial"/>
          <w:b/>
          <w:sz w:val="22"/>
          <w:szCs w:val="22"/>
          <w:u w:val="single"/>
        </w:rPr>
        <w:t>határozata</w:t>
      </w:r>
    </w:p>
    <w:p w:rsidR="00263C4A" w:rsidRPr="00C801E1" w:rsidRDefault="00263C4A" w:rsidP="00263C4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Lakiteleki Önkéntes Tűzoltó Egyesület </w:t>
      </w:r>
      <w:r w:rsidRPr="00C801E1">
        <w:rPr>
          <w:rFonts w:ascii="Arial" w:hAnsi="Arial" w:cs="Arial"/>
          <w:b/>
          <w:sz w:val="22"/>
          <w:szCs w:val="22"/>
        </w:rPr>
        <w:t>önkormányzati támogatásának elszámolása</w:t>
      </w:r>
    </w:p>
    <w:p w:rsidR="00E829D1" w:rsidRDefault="00E829D1" w:rsidP="000E3283">
      <w:pPr>
        <w:pStyle w:val="Csakszveg1"/>
        <w:jc w:val="both"/>
        <w:rPr>
          <w:rFonts w:ascii="Arial" w:hAnsi="Arial" w:cs="Arial"/>
          <w:sz w:val="22"/>
          <w:szCs w:val="22"/>
        </w:rPr>
      </w:pPr>
    </w:p>
    <w:p w:rsidR="009044AC" w:rsidRPr="00F778C3" w:rsidRDefault="009044AC" w:rsidP="000E3283">
      <w:pPr>
        <w:pStyle w:val="Csakszveg1"/>
        <w:jc w:val="both"/>
        <w:rPr>
          <w:rFonts w:ascii="Arial" w:hAnsi="Arial" w:cs="Arial"/>
          <w:sz w:val="22"/>
          <w:szCs w:val="22"/>
        </w:rPr>
      </w:pPr>
    </w:p>
    <w:p w:rsidR="000E3283" w:rsidRDefault="000E3283" w:rsidP="00C801E1">
      <w:pPr>
        <w:ind w:left="284"/>
        <w:jc w:val="both"/>
        <w:rPr>
          <w:rFonts w:ascii="Arial" w:hAnsi="Arial" w:cs="Arial"/>
          <w:sz w:val="22"/>
          <w:szCs w:val="22"/>
        </w:rPr>
      </w:pPr>
      <w:r w:rsidRPr="00F778C3">
        <w:rPr>
          <w:rFonts w:ascii="Arial" w:hAnsi="Arial" w:cs="Arial"/>
          <w:sz w:val="22"/>
          <w:szCs w:val="22"/>
        </w:rPr>
        <w:t>Lakitelek Önkormányzat</w:t>
      </w:r>
      <w:r>
        <w:rPr>
          <w:rFonts w:ascii="Arial" w:hAnsi="Arial" w:cs="Arial"/>
          <w:sz w:val="22"/>
          <w:szCs w:val="22"/>
        </w:rPr>
        <w:t xml:space="preserve"> Képviselő- testülete Zobokiné Kiss Anita polgármester előterjes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tését megtárgyalta és az alábbi határozatot hozta:</w:t>
      </w:r>
    </w:p>
    <w:p w:rsidR="00C801E1" w:rsidRDefault="00C801E1" w:rsidP="000E3283">
      <w:pPr>
        <w:jc w:val="both"/>
        <w:rPr>
          <w:rFonts w:ascii="Arial" w:hAnsi="Arial" w:cs="Arial"/>
          <w:sz w:val="22"/>
          <w:szCs w:val="22"/>
        </w:rPr>
      </w:pPr>
    </w:p>
    <w:p w:rsidR="00263C4A" w:rsidRDefault="00C0190C" w:rsidP="009044AC">
      <w:pPr>
        <w:ind w:left="851"/>
        <w:jc w:val="both"/>
        <w:rPr>
          <w:rFonts w:ascii="Arial" w:hAnsi="Arial" w:cs="Arial"/>
          <w:sz w:val="22"/>
          <w:szCs w:val="22"/>
        </w:rPr>
      </w:pPr>
      <w:r w:rsidRPr="00263C4A">
        <w:rPr>
          <w:rFonts w:ascii="Arial" w:hAnsi="Arial" w:cs="Arial"/>
          <w:sz w:val="22"/>
          <w:szCs w:val="22"/>
        </w:rPr>
        <w:t xml:space="preserve">Lakitelek Önkormányzat Képviselő-testülete </w:t>
      </w:r>
      <w:r w:rsidR="002C32C1">
        <w:rPr>
          <w:rFonts w:ascii="Arial" w:hAnsi="Arial" w:cs="Arial"/>
          <w:sz w:val="22"/>
          <w:szCs w:val="22"/>
        </w:rPr>
        <w:t xml:space="preserve">a bekért végleges tervdokumentációk bemutatásának hiányában </w:t>
      </w:r>
      <w:r w:rsidR="00263C4A">
        <w:rPr>
          <w:rFonts w:ascii="Arial" w:hAnsi="Arial" w:cs="Arial"/>
          <w:sz w:val="22"/>
          <w:szCs w:val="22"/>
        </w:rPr>
        <w:t>nem fogadja el a lakiteleki Tűzoltó Egyesület 1.000.000,- Ft támogatásról szóló</w:t>
      </w:r>
      <w:r w:rsidR="002C32C1">
        <w:rPr>
          <w:rFonts w:ascii="Arial" w:hAnsi="Arial" w:cs="Arial"/>
          <w:sz w:val="22"/>
          <w:szCs w:val="22"/>
        </w:rPr>
        <w:t xml:space="preserve"> elszámolását, </w:t>
      </w:r>
    </w:p>
    <w:p w:rsidR="002C32C1" w:rsidRDefault="002C32C1" w:rsidP="009044AC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C801E1" w:rsidRPr="00263C4A" w:rsidRDefault="002C32C1" w:rsidP="009044AC">
      <w:pPr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Egyben </w:t>
      </w:r>
      <w:r w:rsidR="00C0190C" w:rsidRPr="00263C4A">
        <w:rPr>
          <w:rFonts w:ascii="Arial" w:hAnsi="Arial" w:cs="Arial"/>
          <w:sz w:val="22"/>
          <w:szCs w:val="22"/>
        </w:rPr>
        <w:t>felhatalmazza Zobokiné Kiss Anita polgármester</w:t>
      </w:r>
      <w:r w:rsidR="00345183" w:rsidRPr="00263C4A">
        <w:rPr>
          <w:rFonts w:ascii="Arial" w:hAnsi="Arial" w:cs="Arial"/>
          <w:sz w:val="22"/>
          <w:szCs w:val="22"/>
        </w:rPr>
        <w:t>t</w:t>
      </w:r>
      <w:r w:rsidR="00C0190C" w:rsidRPr="00263C4A">
        <w:rPr>
          <w:rFonts w:ascii="Arial" w:hAnsi="Arial" w:cs="Arial"/>
          <w:sz w:val="22"/>
          <w:szCs w:val="22"/>
        </w:rPr>
        <w:t xml:space="preserve">, hogy </w:t>
      </w:r>
      <w:r w:rsidR="00263C4A">
        <w:rPr>
          <w:rFonts w:ascii="Arial" w:hAnsi="Arial" w:cs="Arial"/>
          <w:sz w:val="22"/>
          <w:szCs w:val="22"/>
        </w:rPr>
        <w:t>a L</w:t>
      </w:r>
      <w:r w:rsidR="00263C4A" w:rsidRPr="00263C4A">
        <w:rPr>
          <w:rFonts w:ascii="Arial" w:hAnsi="Arial" w:cs="Arial"/>
          <w:sz w:val="22"/>
          <w:szCs w:val="22"/>
        </w:rPr>
        <w:t>akiteleki Tűzoltó Egyesületnek a</w:t>
      </w:r>
      <w:r w:rsidR="00263C4A">
        <w:rPr>
          <w:rFonts w:ascii="Arial" w:hAnsi="Arial" w:cs="Arial"/>
          <w:sz w:val="22"/>
          <w:szCs w:val="22"/>
        </w:rPr>
        <w:t xml:space="preserve"> Lakiteleki Önkormányzat</w:t>
      </w:r>
      <w:r w:rsidR="00263C4A" w:rsidRPr="00263C4A">
        <w:rPr>
          <w:rFonts w:ascii="Arial" w:hAnsi="Arial" w:cs="Arial"/>
          <w:sz w:val="22"/>
          <w:szCs w:val="22"/>
        </w:rPr>
        <w:t xml:space="preserve"> 178/2015. (IX. 10.) számú határozatával nyújtott 1.000.000,- Ft támogatás visszafizettetése iránt inté</w:t>
      </w:r>
      <w:r w:rsidR="00263C4A" w:rsidRPr="00263C4A">
        <w:rPr>
          <w:rFonts w:ascii="Arial" w:hAnsi="Arial" w:cs="Arial"/>
          <w:sz w:val="22"/>
          <w:szCs w:val="22"/>
        </w:rPr>
        <w:t>z</w:t>
      </w:r>
      <w:r w:rsidR="00263C4A" w:rsidRPr="00263C4A">
        <w:rPr>
          <w:rFonts w:ascii="Arial" w:hAnsi="Arial" w:cs="Arial"/>
          <w:sz w:val="22"/>
          <w:szCs w:val="22"/>
        </w:rPr>
        <w:t>kedjen.</w:t>
      </w:r>
    </w:p>
    <w:p w:rsidR="000E3283" w:rsidRDefault="000E3283" w:rsidP="000E3283">
      <w:pPr>
        <w:jc w:val="both"/>
        <w:rPr>
          <w:rFonts w:ascii="Arial" w:hAnsi="Arial" w:cs="Arial"/>
          <w:sz w:val="22"/>
          <w:szCs w:val="22"/>
        </w:rPr>
      </w:pPr>
    </w:p>
    <w:p w:rsidR="00B32ACA" w:rsidRDefault="00B32ACA" w:rsidP="00B32ACA">
      <w:pPr>
        <w:ind w:left="1418" w:hanging="713"/>
        <w:jc w:val="both"/>
        <w:rPr>
          <w:rFonts w:ascii="Arial" w:hAnsi="Arial" w:cs="Arial"/>
          <w:sz w:val="22"/>
          <w:szCs w:val="22"/>
        </w:rPr>
      </w:pPr>
    </w:p>
    <w:p w:rsidR="009044AC" w:rsidRDefault="009044AC" w:rsidP="00B32ACA">
      <w:pPr>
        <w:ind w:left="1418" w:hanging="713"/>
        <w:jc w:val="both"/>
        <w:rPr>
          <w:rFonts w:ascii="Arial" w:hAnsi="Arial" w:cs="Arial"/>
          <w:sz w:val="22"/>
          <w:szCs w:val="22"/>
        </w:rPr>
      </w:pPr>
    </w:p>
    <w:p w:rsidR="000E3283" w:rsidRDefault="000E3283" w:rsidP="00C801E1">
      <w:pPr>
        <w:ind w:left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E3283">
        <w:rPr>
          <w:rFonts w:ascii="Arial" w:hAnsi="Arial" w:cs="Arial"/>
          <w:i/>
          <w:sz w:val="22"/>
          <w:szCs w:val="22"/>
          <w:u w:val="single"/>
        </w:rPr>
        <w:t>Felelős</w:t>
      </w:r>
      <w:r>
        <w:rPr>
          <w:rFonts w:ascii="Arial" w:hAnsi="Arial" w:cs="Arial"/>
          <w:i/>
          <w:sz w:val="22"/>
          <w:szCs w:val="22"/>
          <w:u w:val="single"/>
        </w:rPr>
        <w:t>:</w:t>
      </w:r>
      <w:r>
        <w:rPr>
          <w:rFonts w:ascii="Arial" w:hAnsi="Arial" w:cs="Arial"/>
          <w:sz w:val="22"/>
          <w:szCs w:val="22"/>
        </w:rPr>
        <w:tab/>
        <w:t>Zobokiné Kiss Anita polgármester</w:t>
      </w:r>
    </w:p>
    <w:p w:rsidR="000E3283" w:rsidRDefault="000E3283" w:rsidP="00C801E1">
      <w:pPr>
        <w:ind w:left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  <w:u w:val="single"/>
        </w:rPr>
        <w:t>Határidő:</w:t>
      </w:r>
      <w:r>
        <w:rPr>
          <w:rFonts w:ascii="Arial" w:hAnsi="Arial" w:cs="Arial"/>
          <w:sz w:val="22"/>
          <w:szCs w:val="22"/>
        </w:rPr>
        <w:tab/>
        <w:t>értelemszerű</w:t>
      </w:r>
    </w:p>
    <w:p w:rsidR="00E829D1" w:rsidRDefault="00E829D1" w:rsidP="00C801E1">
      <w:pPr>
        <w:ind w:left="1701"/>
        <w:jc w:val="both"/>
        <w:rPr>
          <w:rFonts w:ascii="Arial" w:hAnsi="Arial" w:cs="Arial"/>
          <w:sz w:val="22"/>
          <w:szCs w:val="22"/>
        </w:rPr>
      </w:pPr>
    </w:p>
    <w:p w:rsidR="00C801E1" w:rsidRDefault="000E3283" w:rsidP="00C801E1">
      <w:pPr>
        <w:ind w:left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Értesül:</w:t>
      </w:r>
      <w:r>
        <w:rPr>
          <w:rFonts w:ascii="Arial" w:hAnsi="Arial" w:cs="Arial"/>
          <w:sz w:val="22"/>
          <w:szCs w:val="22"/>
        </w:rPr>
        <w:tab/>
        <w:t xml:space="preserve">- </w:t>
      </w:r>
      <w:r w:rsidR="002C32C1">
        <w:rPr>
          <w:rFonts w:ascii="Arial" w:hAnsi="Arial" w:cs="Arial"/>
          <w:sz w:val="22"/>
          <w:szCs w:val="22"/>
        </w:rPr>
        <w:t>Lakiteleki Tűzoltó Egyesület</w:t>
      </w:r>
    </w:p>
    <w:p w:rsidR="000E3283" w:rsidRDefault="00C801E1" w:rsidP="00C801E1">
      <w:pPr>
        <w:ind w:left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- P</w:t>
      </w:r>
      <w:r w:rsidR="008246A5">
        <w:rPr>
          <w:rFonts w:ascii="Arial" w:hAnsi="Arial" w:cs="Arial"/>
          <w:sz w:val="22"/>
          <w:szCs w:val="22"/>
        </w:rPr>
        <w:t>énzügy</w:t>
      </w:r>
      <w:r>
        <w:rPr>
          <w:rFonts w:ascii="Arial" w:hAnsi="Arial" w:cs="Arial"/>
          <w:sz w:val="22"/>
          <w:szCs w:val="22"/>
        </w:rPr>
        <w:t>i csoport</w:t>
      </w:r>
    </w:p>
    <w:p w:rsidR="000E3283" w:rsidRDefault="008246A5" w:rsidP="00C801E1">
      <w:pPr>
        <w:ind w:left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- </w:t>
      </w:r>
      <w:r w:rsidR="000E3283" w:rsidRPr="000E3283">
        <w:rPr>
          <w:rFonts w:ascii="Arial" w:hAnsi="Arial" w:cs="Arial"/>
          <w:sz w:val="22"/>
          <w:szCs w:val="22"/>
        </w:rPr>
        <w:t>Irattár</w:t>
      </w:r>
      <w:bookmarkStart w:id="0" w:name="_GoBack"/>
      <w:bookmarkEnd w:id="0"/>
    </w:p>
    <w:sectPr w:rsidR="000E3283" w:rsidSect="009044AC">
      <w:headerReference w:type="default" r:id="rId8"/>
      <w:headerReference w:type="first" r:id="rId9"/>
      <w:pgSz w:w="11906" w:h="16838"/>
      <w:pgMar w:top="1672" w:right="1418" w:bottom="426" w:left="1418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557" w:rsidRDefault="00911557">
      <w:r>
        <w:separator/>
      </w:r>
    </w:p>
  </w:endnote>
  <w:endnote w:type="continuationSeparator" w:id="0">
    <w:p w:rsidR="00911557" w:rsidRDefault="009115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557" w:rsidRDefault="00911557">
      <w:r>
        <w:separator/>
      </w:r>
    </w:p>
  </w:footnote>
  <w:footnote w:type="continuationSeparator" w:id="0">
    <w:p w:rsidR="00911557" w:rsidRDefault="009115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82" w:rsidRDefault="00C65126">
    <w:pPr>
      <w:pStyle w:val="llb"/>
      <w:jc w:val="right"/>
      <w:rPr>
        <w:rFonts w:ascii="Book Antiqua" w:hAnsi="Book Antiqua"/>
        <w:sz w:val="24"/>
      </w:rPr>
    </w:pPr>
    <w:r>
      <w:rPr>
        <w:rStyle w:val="Oldalszm"/>
        <w:rFonts w:ascii="Book Antiqua" w:hAnsi="Book Antiqua"/>
        <w:sz w:val="24"/>
      </w:rPr>
      <w:fldChar w:fldCharType="begin"/>
    </w:r>
    <w:r w:rsidR="00F56282">
      <w:rPr>
        <w:rStyle w:val="Oldalszm"/>
        <w:rFonts w:ascii="Book Antiqua" w:hAnsi="Book Antiqua"/>
        <w:sz w:val="24"/>
      </w:rPr>
      <w:instrText xml:space="preserve"> PAGE </w:instrText>
    </w:r>
    <w:r>
      <w:rPr>
        <w:rStyle w:val="Oldalszm"/>
        <w:rFonts w:ascii="Book Antiqua" w:hAnsi="Book Antiqua"/>
        <w:sz w:val="24"/>
      </w:rPr>
      <w:fldChar w:fldCharType="separate"/>
    </w:r>
    <w:r w:rsidR="009044AC">
      <w:rPr>
        <w:rStyle w:val="Oldalszm"/>
        <w:rFonts w:ascii="Book Antiqua" w:hAnsi="Book Antiqua"/>
        <w:noProof/>
        <w:sz w:val="24"/>
      </w:rPr>
      <w:t>2</w:t>
    </w:r>
    <w:r>
      <w:rPr>
        <w:rStyle w:val="Oldalszm"/>
        <w:rFonts w:ascii="Book Antiqua" w:hAnsi="Book Antiqua"/>
        <w:sz w:val="24"/>
      </w:rPr>
      <w:fldChar w:fldCharType="end"/>
    </w:r>
  </w:p>
  <w:p w:rsidR="00DE2FE5" w:rsidRDefault="00DE2FE5">
    <w:pPr>
      <w:pStyle w:val="lfej"/>
    </w:pPr>
  </w:p>
  <w:p w:rsidR="00F56282" w:rsidRDefault="00C65126">
    <w:pPr>
      <w:pStyle w:val="lfej"/>
    </w:pPr>
    <w:r>
      <w:rPr>
        <w:noProof/>
      </w:rPr>
      <w:pict>
        <v:line id="Line 1" o:spid="_x0000_s2057" style="position:absolute;z-index:251655680;visibility:visible;mso-wrap-distance-top:-6e-5mm;mso-wrap-distance-bottom:-6e-5mm" from="-6.1pt,6.35pt" to="454.7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" o:allowincell="f"/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82" w:rsidRDefault="00C65126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22.15pt;margin-top:.8pt;width:324pt;height: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" o:allowincell="f" strokecolor="white">
          <v:textbox>
            <w:txbxContent>
              <w:p w:rsidR="00F56282" w:rsidRDefault="005C0498" w:rsidP="00E829D1">
                <w:pPr>
                  <w:pStyle w:val="Cmsor2"/>
                </w:pPr>
                <w:r>
                  <w:t xml:space="preserve">LAKITELEK </w:t>
                </w:r>
                <w:r w:rsidR="00AE4E7A">
                  <w:t>POLÁRMESTER</w:t>
                </w:r>
                <w:r w:rsidR="00506CFD">
                  <w:t>E</w:t>
                </w:r>
              </w:p>
              <w:p w:rsidR="00AE4E7A" w:rsidRPr="00AE4E7A" w:rsidRDefault="00AE4E7A" w:rsidP="00AE4E7A"/>
              <w:p w:rsidR="00F56282" w:rsidRDefault="00F56282">
                <w:pPr>
                  <w:rPr>
                    <w:rFonts w:ascii="Book Antiqua" w:hAnsi="Book Antiqua"/>
                    <w:b/>
                    <w:i/>
                    <w:sz w:val="22"/>
                  </w:rPr>
                </w:pPr>
                <w:r>
                  <w:rPr>
                    <w:rFonts w:ascii="Book Antiqua" w:hAnsi="Book Antiqua"/>
                    <w:b/>
                    <w:i/>
                    <w:sz w:val="22"/>
                  </w:rPr>
                  <w:t xml:space="preserve">6065 Lakitelek, Széchenyi krt. 48. </w:t>
                </w:r>
                <w:r w:rsidR="003370AA">
                  <w:rPr>
                    <w:rFonts w:ascii="Book Antiqua" w:hAnsi="Book Antiqua"/>
                    <w:b/>
                    <w:i/>
                    <w:sz w:val="22"/>
                  </w:rPr>
                  <w:tab/>
                </w:r>
                <w:r w:rsidR="003370AA">
                  <w:rPr>
                    <w:rFonts w:ascii="Book Antiqua" w:hAnsi="Book Antiqua"/>
                    <w:b/>
                    <w:i/>
                    <w:sz w:val="22"/>
                  </w:rPr>
                  <w:tab/>
                </w:r>
                <w:r w:rsidR="003370AA">
                  <w:rPr>
                    <w:rFonts w:ascii="Book Antiqua" w:hAnsi="Book Antiqua"/>
                    <w:b/>
                    <w:i/>
                    <w:sz w:val="22"/>
                  </w:rPr>
                  <w:tab/>
                </w:r>
                <w:r w:rsidR="003370AA">
                  <w:rPr>
                    <w:rFonts w:ascii="Book Antiqua" w:hAnsi="Book Antiqua"/>
                    <w:b/>
                    <w:i/>
                    <w:sz w:val="22"/>
                  </w:rPr>
                  <w:tab/>
                </w:r>
              </w:p>
              <w:p w:rsidR="00F56282" w:rsidRDefault="00F56282">
                <w:pPr>
                  <w:rPr>
                    <w:rFonts w:ascii="Book Antiqua" w:hAnsi="Book Antiqua"/>
                  </w:rPr>
                </w:pPr>
                <w:r>
                  <w:rPr>
                    <w:rFonts w:ascii="Book Antiqua" w:hAnsi="Book Antiqua"/>
                  </w:rPr>
                  <w:t>Telefon: 06-(76) - 449-011, 449-003</w:t>
                </w:r>
              </w:p>
              <w:p w:rsidR="00F56282" w:rsidRDefault="00F56282">
                <w:pPr>
                  <w:rPr>
                    <w:rFonts w:ascii="Book Antiqua" w:hAnsi="Book Antiqua"/>
                  </w:rPr>
                </w:pPr>
                <w:r>
                  <w:rPr>
                    <w:rFonts w:ascii="Book Antiqua" w:hAnsi="Book Antiqua"/>
                  </w:rPr>
                  <w:t>Fax</w:t>
                </w:r>
                <w:proofErr w:type="gramStart"/>
                <w:r>
                  <w:rPr>
                    <w:rFonts w:ascii="Book Antiqua" w:hAnsi="Book Antiqua"/>
                  </w:rPr>
                  <w:t>.:</w:t>
                </w:r>
                <w:proofErr w:type="gramEnd"/>
                <w:r>
                  <w:rPr>
                    <w:rFonts w:ascii="Book Antiqua" w:hAnsi="Book Antiqua"/>
                  </w:rPr>
                  <w:t xml:space="preserve"> 06-(76) - 449-055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14.15pt;margin-top:.8pt;width:87.5pt;height:84.35pt;z-index:251658752" o:allowincell="f">
          <v:imagedata r:id="rId1" o:title="" grayscale="t"/>
          <w10:wrap type="topAndBottom"/>
        </v:shape>
        <o:OLEObject Type="Embed" ProgID="PBrush" ShapeID="_x0000_s2052" DrawAspect="Content" ObjectID="_1539786149" r:id="rId2"/>
      </w:pict>
    </w:r>
  </w:p>
  <w:p w:rsidR="00F56282" w:rsidRDefault="00F56282">
    <w:pPr>
      <w:pStyle w:val="lfej"/>
    </w:pPr>
  </w:p>
  <w:p w:rsidR="00F56282" w:rsidRDefault="00C65126">
    <w:pPr>
      <w:pStyle w:val="lfej"/>
    </w:pPr>
    <w:r>
      <w:rPr>
        <w:noProof/>
      </w:rPr>
      <w:pict>
        <v:line id="Line 5" o:spid="_x0000_s2055" style="position:absolute;z-index:251659776;visibility:visible;mso-wrap-distance-top:-6e-5mm;mso-wrap-distance-bottom:-6e-5mm" from="131.15pt,.8pt" to="392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xm3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" o:allowincell="f"/>
      </w:pict>
    </w:r>
  </w:p>
  <w:p w:rsidR="00F56282" w:rsidRDefault="00C65126">
    <w:pPr>
      <w:pStyle w:val="lfej"/>
    </w:pPr>
    <w:r>
      <w:rPr>
        <w:noProof/>
      </w:rPr>
      <w:pict>
        <v:shape id="Text Box 7" o:spid="_x0000_s2054" type="#_x0000_t202" style="position:absolute;margin-left:397.45pt;margin-top:0;width:65.4pt;height:45.9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">
          <v:textbox>
            <w:txbxContent>
              <w:p w:rsidR="003370AA" w:rsidRPr="003370AA" w:rsidRDefault="009044AC" w:rsidP="003370AA">
                <w:pPr>
                  <w:jc w:val="center"/>
                  <w:rPr>
                    <w:b/>
                    <w:sz w:val="72"/>
                    <w:szCs w:val="72"/>
                  </w:rPr>
                </w:pPr>
                <w:r>
                  <w:rPr>
                    <w:b/>
                    <w:sz w:val="72"/>
                    <w:szCs w:val="72"/>
                  </w:rPr>
                  <w:t>17</w:t>
                </w:r>
                <w:r w:rsidR="003370AA" w:rsidRPr="003370AA">
                  <w:rPr>
                    <w:b/>
                    <w:sz w:val="72"/>
                    <w:szCs w:val="72"/>
                  </w:rPr>
                  <w:t>.</w:t>
                </w:r>
              </w:p>
            </w:txbxContent>
          </v:textbox>
        </v:shape>
      </w:pict>
    </w:r>
    <w:r>
      <w:rPr>
        <w:noProof/>
      </w:rPr>
      <w:pict>
        <v:line id="Line 3" o:spid="_x0000_s2053" style="position:absolute;z-index:251657728;visibility:visible;mso-wrap-distance-top:-6e-5mm;mso-wrap-distance-bottom:-6e-5mm" from="5.95pt,56.05pt" to="466.75pt,5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" o:allowincell="f" strokeweight="3pt">
          <v:stroke linestyle="thinTh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51A1"/>
    <w:multiLevelType w:val="hybridMultilevel"/>
    <w:tmpl w:val="A2A8B43C"/>
    <w:lvl w:ilvl="0" w:tplc="AEB4BE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901F7"/>
    <w:multiLevelType w:val="hybridMultilevel"/>
    <w:tmpl w:val="2BFCC670"/>
    <w:lvl w:ilvl="0" w:tplc="AEB4BE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943D6"/>
    <w:multiLevelType w:val="hybridMultilevel"/>
    <w:tmpl w:val="0AFCE84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CF52D4"/>
    <w:multiLevelType w:val="singleLevel"/>
    <w:tmpl w:val="87AEBB3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B511900"/>
    <w:multiLevelType w:val="hybridMultilevel"/>
    <w:tmpl w:val="7328516A"/>
    <w:lvl w:ilvl="0" w:tplc="7744D5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7D46"/>
    <w:multiLevelType w:val="hybridMultilevel"/>
    <w:tmpl w:val="F8BE129C"/>
    <w:lvl w:ilvl="0" w:tplc="A70AC778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2B4C3AC3"/>
    <w:multiLevelType w:val="singleLevel"/>
    <w:tmpl w:val="11E4AA5A"/>
    <w:lvl w:ilvl="0">
      <w:start w:val="4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1C640CE"/>
    <w:multiLevelType w:val="hybridMultilevel"/>
    <w:tmpl w:val="AE68631E"/>
    <w:lvl w:ilvl="0" w:tplc="076ABF1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4A15152"/>
    <w:multiLevelType w:val="hybridMultilevel"/>
    <w:tmpl w:val="2BFCC670"/>
    <w:lvl w:ilvl="0" w:tplc="AEB4BE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3D10CE"/>
    <w:multiLevelType w:val="hybridMultilevel"/>
    <w:tmpl w:val="5A96BB32"/>
    <w:lvl w:ilvl="0" w:tplc="AEB4BE3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ABA2071"/>
    <w:multiLevelType w:val="hybridMultilevel"/>
    <w:tmpl w:val="F9B05EE2"/>
    <w:lvl w:ilvl="0" w:tplc="67C8FA36">
      <w:start w:val="1"/>
      <w:numFmt w:val="decimal"/>
      <w:lvlText w:val="%1."/>
      <w:lvlJc w:val="left"/>
      <w:pPr>
        <w:ind w:left="502" w:hanging="360"/>
      </w:pPr>
    </w:lvl>
    <w:lvl w:ilvl="1" w:tplc="6394A1E6">
      <w:start w:val="1"/>
      <w:numFmt w:val="decimal"/>
      <w:lvlText w:val="%2."/>
      <w:lvlJc w:val="left"/>
      <w:pPr>
        <w:ind w:left="360" w:hanging="360"/>
      </w:pPr>
      <w:rPr>
        <w:b w:val="0"/>
        <w:i w:val="0"/>
        <w:color w:val="auto"/>
        <w:sz w:val="20"/>
        <w:szCs w:val="20"/>
      </w:r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BE32A6D"/>
    <w:multiLevelType w:val="hybridMultilevel"/>
    <w:tmpl w:val="B582B68E"/>
    <w:lvl w:ilvl="0" w:tplc="31F28E40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6F1D6F"/>
    <w:multiLevelType w:val="hybridMultilevel"/>
    <w:tmpl w:val="2F2AE64A"/>
    <w:lvl w:ilvl="0" w:tplc="D6B0957C">
      <w:start w:val="2013"/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3">
    <w:nsid w:val="467E2197"/>
    <w:multiLevelType w:val="hybridMultilevel"/>
    <w:tmpl w:val="8384CE84"/>
    <w:lvl w:ilvl="0" w:tplc="0570EA98">
      <w:start w:val="2013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48484726"/>
    <w:multiLevelType w:val="hybridMultilevel"/>
    <w:tmpl w:val="7A2C53DA"/>
    <w:lvl w:ilvl="0" w:tplc="AC50EC86">
      <w:start w:val="20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8058B8"/>
    <w:multiLevelType w:val="singleLevel"/>
    <w:tmpl w:val="93A23E7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7227ED3"/>
    <w:multiLevelType w:val="hybridMultilevel"/>
    <w:tmpl w:val="7EF2B100"/>
    <w:lvl w:ilvl="0" w:tplc="665AE8F4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7">
    <w:nsid w:val="597D5ABE"/>
    <w:multiLevelType w:val="hybridMultilevel"/>
    <w:tmpl w:val="E8942E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7D2A54"/>
    <w:multiLevelType w:val="hybridMultilevel"/>
    <w:tmpl w:val="ACC80792"/>
    <w:lvl w:ilvl="0" w:tplc="DECCF5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C9F142D"/>
    <w:multiLevelType w:val="hybridMultilevel"/>
    <w:tmpl w:val="7ADA62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7C6071"/>
    <w:multiLevelType w:val="hybridMultilevel"/>
    <w:tmpl w:val="E5520BF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8E0784"/>
    <w:multiLevelType w:val="hybridMultilevel"/>
    <w:tmpl w:val="53508DD2"/>
    <w:lvl w:ilvl="0" w:tplc="C87269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BF5BFF"/>
    <w:multiLevelType w:val="hybridMultilevel"/>
    <w:tmpl w:val="E5520BF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F4714C"/>
    <w:multiLevelType w:val="hybridMultilevel"/>
    <w:tmpl w:val="7BC00008"/>
    <w:lvl w:ilvl="0" w:tplc="AEB4BE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721FC1"/>
    <w:multiLevelType w:val="hybridMultilevel"/>
    <w:tmpl w:val="FAD2EDEA"/>
    <w:lvl w:ilvl="0" w:tplc="64129F1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19"/>
  </w:num>
  <w:num w:numId="5">
    <w:abstractNumId w:val="17"/>
  </w:num>
  <w:num w:numId="6">
    <w:abstractNumId w:val="4"/>
  </w:num>
  <w:num w:numId="7">
    <w:abstractNumId w:val="11"/>
  </w:num>
  <w:num w:numId="8">
    <w:abstractNumId w:val="7"/>
  </w:num>
  <w:num w:numId="9">
    <w:abstractNumId w:val="24"/>
  </w:num>
  <w:num w:numId="10">
    <w:abstractNumId w:val="21"/>
  </w:num>
  <w:num w:numId="11">
    <w:abstractNumId w:val="12"/>
  </w:num>
  <w:num w:numId="12">
    <w:abstractNumId w:val="2"/>
  </w:num>
  <w:num w:numId="13">
    <w:abstractNumId w:val="0"/>
  </w:num>
  <w:num w:numId="14">
    <w:abstractNumId w:val="23"/>
  </w:num>
  <w:num w:numId="15">
    <w:abstractNumId w:val="1"/>
  </w:num>
  <w:num w:numId="16">
    <w:abstractNumId w:val="8"/>
  </w:num>
  <w:num w:numId="17">
    <w:abstractNumId w:val="9"/>
  </w:num>
  <w:num w:numId="18">
    <w:abstractNumId w:val="22"/>
  </w:num>
  <w:num w:numId="19">
    <w:abstractNumId w:val="20"/>
  </w:num>
  <w:num w:numId="20">
    <w:abstractNumId w:val="5"/>
  </w:num>
  <w:num w:numId="21">
    <w:abstractNumId w:val="16"/>
  </w:num>
  <w:num w:numId="22">
    <w:abstractNumId w:val="10"/>
  </w:num>
  <w:num w:numId="23">
    <w:abstractNumId w:val="18"/>
  </w:num>
  <w:num w:numId="24">
    <w:abstractNumId w:val="13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attachedTemplate r:id="rId1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57DEF"/>
    <w:rsid w:val="00006AA0"/>
    <w:rsid w:val="000070F6"/>
    <w:rsid w:val="00012468"/>
    <w:rsid w:val="00023DFD"/>
    <w:rsid w:val="00034732"/>
    <w:rsid w:val="00036DA7"/>
    <w:rsid w:val="0004191E"/>
    <w:rsid w:val="00043722"/>
    <w:rsid w:val="00044C16"/>
    <w:rsid w:val="00051D1A"/>
    <w:rsid w:val="0005736D"/>
    <w:rsid w:val="00057F6D"/>
    <w:rsid w:val="00067C45"/>
    <w:rsid w:val="00071C58"/>
    <w:rsid w:val="00073409"/>
    <w:rsid w:val="00075773"/>
    <w:rsid w:val="000759CD"/>
    <w:rsid w:val="00081DBE"/>
    <w:rsid w:val="00092613"/>
    <w:rsid w:val="000A2B24"/>
    <w:rsid w:val="000A4D21"/>
    <w:rsid w:val="000A5756"/>
    <w:rsid w:val="000C6548"/>
    <w:rsid w:val="000D1454"/>
    <w:rsid w:val="000D25C3"/>
    <w:rsid w:val="000D73FB"/>
    <w:rsid w:val="000E181A"/>
    <w:rsid w:val="000E3283"/>
    <w:rsid w:val="000E732C"/>
    <w:rsid w:val="000E787B"/>
    <w:rsid w:val="000F2CD2"/>
    <w:rsid w:val="000F591E"/>
    <w:rsid w:val="000F6923"/>
    <w:rsid w:val="0010117D"/>
    <w:rsid w:val="00103248"/>
    <w:rsid w:val="00106B7C"/>
    <w:rsid w:val="00107922"/>
    <w:rsid w:val="00110ACA"/>
    <w:rsid w:val="001128F5"/>
    <w:rsid w:val="00120BD6"/>
    <w:rsid w:val="00121C34"/>
    <w:rsid w:val="00122029"/>
    <w:rsid w:val="00127F85"/>
    <w:rsid w:val="0013201B"/>
    <w:rsid w:val="00134F69"/>
    <w:rsid w:val="00140B94"/>
    <w:rsid w:val="00141E7C"/>
    <w:rsid w:val="00143277"/>
    <w:rsid w:val="0014432B"/>
    <w:rsid w:val="00146D15"/>
    <w:rsid w:val="00161BA5"/>
    <w:rsid w:val="00162503"/>
    <w:rsid w:val="0016790A"/>
    <w:rsid w:val="00172FA2"/>
    <w:rsid w:val="00173232"/>
    <w:rsid w:val="00180156"/>
    <w:rsid w:val="0018626F"/>
    <w:rsid w:val="00190174"/>
    <w:rsid w:val="00194724"/>
    <w:rsid w:val="00194B21"/>
    <w:rsid w:val="00196950"/>
    <w:rsid w:val="001A0DE7"/>
    <w:rsid w:val="001A1C13"/>
    <w:rsid w:val="001A7EAE"/>
    <w:rsid w:val="001C19D1"/>
    <w:rsid w:val="001C3A36"/>
    <w:rsid w:val="001D10A0"/>
    <w:rsid w:val="001D167C"/>
    <w:rsid w:val="001D3924"/>
    <w:rsid w:val="001E303C"/>
    <w:rsid w:val="001E72F9"/>
    <w:rsid w:val="001F054E"/>
    <w:rsid w:val="001F136B"/>
    <w:rsid w:val="001F3062"/>
    <w:rsid w:val="001F7D4A"/>
    <w:rsid w:val="002033EA"/>
    <w:rsid w:val="002135C8"/>
    <w:rsid w:val="0021774A"/>
    <w:rsid w:val="00220365"/>
    <w:rsid w:val="00223FD0"/>
    <w:rsid w:val="00225834"/>
    <w:rsid w:val="00230B86"/>
    <w:rsid w:val="00231A7E"/>
    <w:rsid w:val="00233B4D"/>
    <w:rsid w:val="00233FA7"/>
    <w:rsid w:val="002453AF"/>
    <w:rsid w:val="00247140"/>
    <w:rsid w:val="00253D22"/>
    <w:rsid w:val="00262635"/>
    <w:rsid w:val="00263C4A"/>
    <w:rsid w:val="0026436C"/>
    <w:rsid w:val="00266D01"/>
    <w:rsid w:val="002746EA"/>
    <w:rsid w:val="00274EBD"/>
    <w:rsid w:val="00280881"/>
    <w:rsid w:val="002949F6"/>
    <w:rsid w:val="00296C7E"/>
    <w:rsid w:val="002A2DF0"/>
    <w:rsid w:val="002A401D"/>
    <w:rsid w:val="002A79E6"/>
    <w:rsid w:val="002B14F5"/>
    <w:rsid w:val="002B7437"/>
    <w:rsid w:val="002C32C1"/>
    <w:rsid w:val="002D0B54"/>
    <w:rsid w:val="002D35D0"/>
    <w:rsid w:val="002D51EF"/>
    <w:rsid w:val="002E1D10"/>
    <w:rsid w:val="002E1F48"/>
    <w:rsid w:val="002E4DA8"/>
    <w:rsid w:val="002F6CB4"/>
    <w:rsid w:val="00312DBB"/>
    <w:rsid w:val="003222B8"/>
    <w:rsid w:val="00323285"/>
    <w:rsid w:val="003311F9"/>
    <w:rsid w:val="00332541"/>
    <w:rsid w:val="003370AA"/>
    <w:rsid w:val="00337D5A"/>
    <w:rsid w:val="00345183"/>
    <w:rsid w:val="00354892"/>
    <w:rsid w:val="00355D48"/>
    <w:rsid w:val="003563AC"/>
    <w:rsid w:val="0036566C"/>
    <w:rsid w:val="00365BD8"/>
    <w:rsid w:val="00370DF0"/>
    <w:rsid w:val="00383557"/>
    <w:rsid w:val="003852AF"/>
    <w:rsid w:val="00385583"/>
    <w:rsid w:val="00386953"/>
    <w:rsid w:val="003A4D7F"/>
    <w:rsid w:val="003A51C3"/>
    <w:rsid w:val="003A5CA8"/>
    <w:rsid w:val="003B2DDF"/>
    <w:rsid w:val="003B2E0B"/>
    <w:rsid w:val="003B602A"/>
    <w:rsid w:val="003B61C6"/>
    <w:rsid w:val="003D05F0"/>
    <w:rsid w:val="003D497D"/>
    <w:rsid w:val="003D7C18"/>
    <w:rsid w:val="003E00A2"/>
    <w:rsid w:val="003E1EE5"/>
    <w:rsid w:val="003E7057"/>
    <w:rsid w:val="003F3143"/>
    <w:rsid w:val="003F54FE"/>
    <w:rsid w:val="003F6004"/>
    <w:rsid w:val="00404C35"/>
    <w:rsid w:val="00404CBE"/>
    <w:rsid w:val="004100F2"/>
    <w:rsid w:val="00413176"/>
    <w:rsid w:val="004152DB"/>
    <w:rsid w:val="004204DC"/>
    <w:rsid w:val="00432694"/>
    <w:rsid w:val="0044554C"/>
    <w:rsid w:val="0044692C"/>
    <w:rsid w:val="00451055"/>
    <w:rsid w:val="00452194"/>
    <w:rsid w:val="004524B0"/>
    <w:rsid w:val="004528E3"/>
    <w:rsid w:val="004564B7"/>
    <w:rsid w:val="00461CE2"/>
    <w:rsid w:val="004656A6"/>
    <w:rsid w:val="00465795"/>
    <w:rsid w:val="00466993"/>
    <w:rsid w:val="00467112"/>
    <w:rsid w:val="004704D9"/>
    <w:rsid w:val="00472154"/>
    <w:rsid w:val="00481097"/>
    <w:rsid w:val="00481559"/>
    <w:rsid w:val="00481AAA"/>
    <w:rsid w:val="00481ED4"/>
    <w:rsid w:val="00482851"/>
    <w:rsid w:val="00482CB3"/>
    <w:rsid w:val="00485839"/>
    <w:rsid w:val="004858F1"/>
    <w:rsid w:val="00486328"/>
    <w:rsid w:val="004911BB"/>
    <w:rsid w:val="0049139E"/>
    <w:rsid w:val="00491D83"/>
    <w:rsid w:val="00493BF8"/>
    <w:rsid w:val="004A23E6"/>
    <w:rsid w:val="004A3C06"/>
    <w:rsid w:val="004B16CD"/>
    <w:rsid w:val="004B3AEC"/>
    <w:rsid w:val="004B3C55"/>
    <w:rsid w:val="004B727A"/>
    <w:rsid w:val="004C1C83"/>
    <w:rsid w:val="004C31A7"/>
    <w:rsid w:val="004C6E52"/>
    <w:rsid w:val="004D04F6"/>
    <w:rsid w:val="004D18F0"/>
    <w:rsid w:val="004D2FA7"/>
    <w:rsid w:val="004D62E6"/>
    <w:rsid w:val="004E4330"/>
    <w:rsid w:val="004E712E"/>
    <w:rsid w:val="004E7FEE"/>
    <w:rsid w:val="004F3EA8"/>
    <w:rsid w:val="004F5B50"/>
    <w:rsid w:val="004F6062"/>
    <w:rsid w:val="00506CFD"/>
    <w:rsid w:val="00507D4B"/>
    <w:rsid w:val="00511710"/>
    <w:rsid w:val="00512393"/>
    <w:rsid w:val="005155EA"/>
    <w:rsid w:val="00517627"/>
    <w:rsid w:val="00520745"/>
    <w:rsid w:val="005208A2"/>
    <w:rsid w:val="00542965"/>
    <w:rsid w:val="0054411B"/>
    <w:rsid w:val="0054659A"/>
    <w:rsid w:val="00551E2F"/>
    <w:rsid w:val="005542D7"/>
    <w:rsid w:val="00556BC2"/>
    <w:rsid w:val="00557745"/>
    <w:rsid w:val="00566B16"/>
    <w:rsid w:val="00567C94"/>
    <w:rsid w:val="00570617"/>
    <w:rsid w:val="0057497B"/>
    <w:rsid w:val="00577071"/>
    <w:rsid w:val="00577CF4"/>
    <w:rsid w:val="00583A3B"/>
    <w:rsid w:val="00586915"/>
    <w:rsid w:val="00586C55"/>
    <w:rsid w:val="00587362"/>
    <w:rsid w:val="00590150"/>
    <w:rsid w:val="00591712"/>
    <w:rsid w:val="005A160F"/>
    <w:rsid w:val="005A4D9D"/>
    <w:rsid w:val="005A5564"/>
    <w:rsid w:val="005B35C7"/>
    <w:rsid w:val="005B520E"/>
    <w:rsid w:val="005C0498"/>
    <w:rsid w:val="005C6CAD"/>
    <w:rsid w:val="005D13E6"/>
    <w:rsid w:val="005D74D2"/>
    <w:rsid w:val="005E5A8D"/>
    <w:rsid w:val="005F099B"/>
    <w:rsid w:val="005F0ABD"/>
    <w:rsid w:val="005F0BA9"/>
    <w:rsid w:val="005F3009"/>
    <w:rsid w:val="00611536"/>
    <w:rsid w:val="00620A3D"/>
    <w:rsid w:val="0063079B"/>
    <w:rsid w:val="00644B2A"/>
    <w:rsid w:val="006604FE"/>
    <w:rsid w:val="0066409E"/>
    <w:rsid w:val="00672725"/>
    <w:rsid w:val="00673075"/>
    <w:rsid w:val="00677535"/>
    <w:rsid w:val="00677881"/>
    <w:rsid w:val="00680C0C"/>
    <w:rsid w:val="006829DA"/>
    <w:rsid w:val="00684AC5"/>
    <w:rsid w:val="00687744"/>
    <w:rsid w:val="00690870"/>
    <w:rsid w:val="006A0433"/>
    <w:rsid w:val="006A1E16"/>
    <w:rsid w:val="006A204F"/>
    <w:rsid w:val="006A3F42"/>
    <w:rsid w:val="006B0F61"/>
    <w:rsid w:val="006B21AA"/>
    <w:rsid w:val="006B5BEC"/>
    <w:rsid w:val="006C2DA0"/>
    <w:rsid w:val="006C46AA"/>
    <w:rsid w:val="006C60B5"/>
    <w:rsid w:val="006D30A2"/>
    <w:rsid w:val="006D7031"/>
    <w:rsid w:val="006E0CA3"/>
    <w:rsid w:val="006E5B82"/>
    <w:rsid w:val="006F18CB"/>
    <w:rsid w:val="006F308F"/>
    <w:rsid w:val="006F7683"/>
    <w:rsid w:val="00702B62"/>
    <w:rsid w:val="00703D57"/>
    <w:rsid w:val="0070532B"/>
    <w:rsid w:val="0070572B"/>
    <w:rsid w:val="00705C51"/>
    <w:rsid w:val="0071326D"/>
    <w:rsid w:val="00715BCE"/>
    <w:rsid w:val="00720F3D"/>
    <w:rsid w:val="007240B9"/>
    <w:rsid w:val="00735CC9"/>
    <w:rsid w:val="00743FE9"/>
    <w:rsid w:val="007517E8"/>
    <w:rsid w:val="00752481"/>
    <w:rsid w:val="00757DEF"/>
    <w:rsid w:val="007631BE"/>
    <w:rsid w:val="00764C43"/>
    <w:rsid w:val="00771357"/>
    <w:rsid w:val="00771960"/>
    <w:rsid w:val="00776C4C"/>
    <w:rsid w:val="00785688"/>
    <w:rsid w:val="00790FA8"/>
    <w:rsid w:val="00796A49"/>
    <w:rsid w:val="007B3CC1"/>
    <w:rsid w:val="007B4294"/>
    <w:rsid w:val="007B6B58"/>
    <w:rsid w:val="007B7AF9"/>
    <w:rsid w:val="007C35E8"/>
    <w:rsid w:val="007C377D"/>
    <w:rsid w:val="007D1A6D"/>
    <w:rsid w:val="007D2145"/>
    <w:rsid w:val="007D2786"/>
    <w:rsid w:val="007E33F8"/>
    <w:rsid w:val="007F0D03"/>
    <w:rsid w:val="008072FF"/>
    <w:rsid w:val="00807337"/>
    <w:rsid w:val="00813038"/>
    <w:rsid w:val="0082286A"/>
    <w:rsid w:val="008233E8"/>
    <w:rsid w:val="008246A5"/>
    <w:rsid w:val="00827744"/>
    <w:rsid w:val="00832207"/>
    <w:rsid w:val="00847D8E"/>
    <w:rsid w:val="008513E6"/>
    <w:rsid w:val="008573BD"/>
    <w:rsid w:val="00860F8A"/>
    <w:rsid w:val="0086323F"/>
    <w:rsid w:val="00867E76"/>
    <w:rsid w:val="008738F9"/>
    <w:rsid w:val="0088272E"/>
    <w:rsid w:val="008872B8"/>
    <w:rsid w:val="00890CF7"/>
    <w:rsid w:val="008A20F2"/>
    <w:rsid w:val="008A3F00"/>
    <w:rsid w:val="008A433F"/>
    <w:rsid w:val="008A4C3C"/>
    <w:rsid w:val="008A533E"/>
    <w:rsid w:val="008B26E4"/>
    <w:rsid w:val="008B572C"/>
    <w:rsid w:val="008B63AB"/>
    <w:rsid w:val="008B71BA"/>
    <w:rsid w:val="008B7463"/>
    <w:rsid w:val="008B7AC7"/>
    <w:rsid w:val="008B7FD1"/>
    <w:rsid w:val="008C5CC3"/>
    <w:rsid w:val="008C63A6"/>
    <w:rsid w:val="008D4A05"/>
    <w:rsid w:val="008D522F"/>
    <w:rsid w:val="008D786E"/>
    <w:rsid w:val="008E3A3D"/>
    <w:rsid w:val="008E56AF"/>
    <w:rsid w:val="008F3F64"/>
    <w:rsid w:val="00902F2D"/>
    <w:rsid w:val="009044AC"/>
    <w:rsid w:val="00904ACF"/>
    <w:rsid w:val="00911557"/>
    <w:rsid w:val="00911C71"/>
    <w:rsid w:val="0091241F"/>
    <w:rsid w:val="009139AA"/>
    <w:rsid w:val="009179F9"/>
    <w:rsid w:val="009224E5"/>
    <w:rsid w:val="00923551"/>
    <w:rsid w:val="0092476A"/>
    <w:rsid w:val="009268A1"/>
    <w:rsid w:val="009404B9"/>
    <w:rsid w:val="0094217E"/>
    <w:rsid w:val="0094447F"/>
    <w:rsid w:val="009449C1"/>
    <w:rsid w:val="00945BBB"/>
    <w:rsid w:val="00947EC0"/>
    <w:rsid w:val="00950C03"/>
    <w:rsid w:val="00951711"/>
    <w:rsid w:val="00951C0A"/>
    <w:rsid w:val="0095367A"/>
    <w:rsid w:val="00954EE8"/>
    <w:rsid w:val="009609E0"/>
    <w:rsid w:val="00962B62"/>
    <w:rsid w:val="0096613D"/>
    <w:rsid w:val="0097764A"/>
    <w:rsid w:val="00981FF0"/>
    <w:rsid w:val="009A1238"/>
    <w:rsid w:val="009A633A"/>
    <w:rsid w:val="009B03E3"/>
    <w:rsid w:val="009B26CB"/>
    <w:rsid w:val="009B2A5A"/>
    <w:rsid w:val="009C4EEA"/>
    <w:rsid w:val="009D23B2"/>
    <w:rsid w:val="009E47D2"/>
    <w:rsid w:val="009F2119"/>
    <w:rsid w:val="009F54E8"/>
    <w:rsid w:val="009F6B3A"/>
    <w:rsid w:val="009F7822"/>
    <w:rsid w:val="009F7BD4"/>
    <w:rsid w:val="00A007EF"/>
    <w:rsid w:val="00A02CA8"/>
    <w:rsid w:val="00A03187"/>
    <w:rsid w:val="00A141A7"/>
    <w:rsid w:val="00A20D0D"/>
    <w:rsid w:val="00A222AA"/>
    <w:rsid w:val="00A27F2B"/>
    <w:rsid w:val="00A323AD"/>
    <w:rsid w:val="00A414BB"/>
    <w:rsid w:val="00A449F7"/>
    <w:rsid w:val="00A455AE"/>
    <w:rsid w:val="00A50B01"/>
    <w:rsid w:val="00A608CB"/>
    <w:rsid w:val="00A72DC4"/>
    <w:rsid w:val="00A74663"/>
    <w:rsid w:val="00A74D6F"/>
    <w:rsid w:val="00A835B4"/>
    <w:rsid w:val="00A840A1"/>
    <w:rsid w:val="00A857B5"/>
    <w:rsid w:val="00A859B8"/>
    <w:rsid w:val="00A86381"/>
    <w:rsid w:val="00A9637F"/>
    <w:rsid w:val="00A97B7C"/>
    <w:rsid w:val="00AA793F"/>
    <w:rsid w:val="00AA7EDB"/>
    <w:rsid w:val="00AB23E2"/>
    <w:rsid w:val="00AB621A"/>
    <w:rsid w:val="00AB7F4F"/>
    <w:rsid w:val="00AC4D00"/>
    <w:rsid w:val="00AC51DE"/>
    <w:rsid w:val="00AC6532"/>
    <w:rsid w:val="00AC68C5"/>
    <w:rsid w:val="00AC6921"/>
    <w:rsid w:val="00AD3CEF"/>
    <w:rsid w:val="00AD68E6"/>
    <w:rsid w:val="00AE3118"/>
    <w:rsid w:val="00AE4E7A"/>
    <w:rsid w:val="00AE6AFE"/>
    <w:rsid w:val="00AE78E8"/>
    <w:rsid w:val="00AF0471"/>
    <w:rsid w:val="00AF1B80"/>
    <w:rsid w:val="00AF2CB9"/>
    <w:rsid w:val="00AF58C7"/>
    <w:rsid w:val="00AF6690"/>
    <w:rsid w:val="00B00821"/>
    <w:rsid w:val="00B02AA4"/>
    <w:rsid w:val="00B10EB9"/>
    <w:rsid w:val="00B11641"/>
    <w:rsid w:val="00B22B44"/>
    <w:rsid w:val="00B25302"/>
    <w:rsid w:val="00B31769"/>
    <w:rsid w:val="00B31ABB"/>
    <w:rsid w:val="00B32ACA"/>
    <w:rsid w:val="00B40084"/>
    <w:rsid w:val="00B4339D"/>
    <w:rsid w:val="00B434CF"/>
    <w:rsid w:val="00B44CAD"/>
    <w:rsid w:val="00B46424"/>
    <w:rsid w:val="00B46AE5"/>
    <w:rsid w:val="00B55D9B"/>
    <w:rsid w:val="00B57476"/>
    <w:rsid w:val="00B656E2"/>
    <w:rsid w:val="00B65DF3"/>
    <w:rsid w:val="00B74EC4"/>
    <w:rsid w:val="00B82C85"/>
    <w:rsid w:val="00B901E7"/>
    <w:rsid w:val="00B91D93"/>
    <w:rsid w:val="00B92126"/>
    <w:rsid w:val="00B9446F"/>
    <w:rsid w:val="00B970F8"/>
    <w:rsid w:val="00BB1C4C"/>
    <w:rsid w:val="00BB3EEB"/>
    <w:rsid w:val="00BC33A1"/>
    <w:rsid w:val="00BC3D8E"/>
    <w:rsid w:val="00BC749A"/>
    <w:rsid w:val="00BE10D5"/>
    <w:rsid w:val="00BE5050"/>
    <w:rsid w:val="00BE60CA"/>
    <w:rsid w:val="00BF1E16"/>
    <w:rsid w:val="00BF1F9F"/>
    <w:rsid w:val="00BF336A"/>
    <w:rsid w:val="00BF67FA"/>
    <w:rsid w:val="00C0072E"/>
    <w:rsid w:val="00C0190C"/>
    <w:rsid w:val="00C06E20"/>
    <w:rsid w:val="00C13843"/>
    <w:rsid w:val="00C239D7"/>
    <w:rsid w:val="00C26EA9"/>
    <w:rsid w:val="00C30B40"/>
    <w:rsid w:val="00C30CE5"/>
    <w:rsid w:val="00C41089"/>
    <w:rsid w:val="00C41D35"/>
    <w:rsid w:val="00C43269"/>
    <w:rsid w:val="00C475CA"/>
    <w:rsid w:val="00C47DED"/>
    <w:rsid w:val="00C65126"/>
    <w:rsid w:val="00C71C3E"/>
    <w:rsid w:val="00C75109"/>
    <w:rsid w:val="00C75617"/>
    <w:rsid w:val="00C76DFC"/>
    <w:rsid w:val="00C801E1"/>
    <w:rsid w:val="00C82576"/>
    <w:rsid w:val="00C86FAD"/>
    <w:rsid w:val="00C878FC"/>
    <w:rsid w:val="00C91120"/>
    <w:rsid w:val="00C95F11"/>
    <w:rsid w:val="00CA06DC"/>
    <w:rsid w:val="00CA23C0"/>
    <w:rsid w:val="00CA2593"/>
    <w:rsid w:val="00CA3A1F"/>
    <w:rsid w:val="00CA3A88"/>
    <w:rsid w:val="00CA6D09"/>
    <w:rsid w:val="00CA7A2D"/>
    <w:rsid w:val="00CB0E6F"/>
    <w:rsid w:val="00CC2006"/>
    <w:rsid w:val="00CD13C2"/>
    <w:rsid w:val="00CD2EDF"/>
    <w:rsid w:val="00CE10BC"/>
    <w:rsid w:val="00CE2BAD"/>
    <w:rsid w:val="00CF18EB"/>
    <w:rsid w:val="00CF2E5B"/>
    <w:rsid w:val="00CF3887"/>
    <w:rsid w:val="00CF3FAC"/>
    <w:rsid w:val="00CF71C6"/>
    <w:rsid w:val="00CF7C7E"/>
    <w:rsid w:val="00D0366C"/>
    <w:rsid w:val="00D13023"/>
    <w:rsid w:val="00D154D1"/>
    <w:rsid w:val="00D154E9"/>
    <w:rsid w:val="00D15CD2"/>
    <w:rsid w:val="00D2179A"/>
    <w:rsid w:val="00D22529"/>
    <w:rsid w:val="00D25BBC"/>
    <w:rsid w:val="00D32D50"/>
    <w:rsid w:val="00D426EC"/>
    <w:rsid w:val="00D4281F"/>
    <w:rsid w:val="00D4373E"/>
    <w:rsid w:val="00D44B75"/>
    <w:rsid w:val="00D533D0"/>
    <w:rsid w:val="00D53404"/>
    <w:rsid w:val="00D53CCD"/>
    <w:rsid w:val="00D60BD2"/>
    <w:rsid w:val="00D63AA9"/>
    <w:rsid w:val="00D65355"/>
    <w:rsid w:val="00D67E9E"/>
    <w:rsid w:val="00D71E78"/>
    <w:rsid w:val="00D72FB8"/>
    <w:rsid w:val="00D775B5"/>
    <w:rsid w:val="00D87736"/>
    <w:rsid w:val="00DA7C44"/>
    <w:rsid w:val="00DB13E7"/>
    <w:rsid w:val="00DB3E80"/>
    <w:rsid w:val="00DB4FC1"/>
    <w:rsid w:val="00DB6AD4"/>
    <w:rsid w:val="00DB6DEB"/>
    <w:rsid w:val="00DB79EF"/>
    <w:rsid w:val="00DD1564"/>
    <w:rsid w:val="00DD4BB9"/>
    <w:rsid w:val="00DE2FE5"/>
    <w:rsid w:val="00DE5B43"/>
    <w:rsid w:val="00DF10EE"/>
    <w:rsid w:val="00DF2771"/>
    <w:rsid w:val="00E0643B"/>
    <w:rsid w:val="00E16124"/>
    <w:rsid w:val="00E2587B"/>
    <w:rsid w:val="00E3365F"/>
    <w:rsid w:val="00E363DC"/>
    <w:rsid w:val="00E36F16"/>
    <w:rsid w:val="00E41F56"/>
    <w:rsid w:val="00E5042D"/>
    <w:rsid w:val="00E50AC6"/>
    <w:rsid w:val="00E5301C"/>
    <w:rsid w:val="00E558B4"/>
    <w:rsid w:val="00E615A4"/>
    <w:rsid w:val="00E66669"/>
    <w:rsid w:val="00E66EBC"/>
    <w:rsid w:val="00E717BC"/>
    <w:rsid w:val="00E829D1"/>
    <w:rsid w:val="00E83773"/>
    <w:rsid w:val="00E838A4"/>
    <w:rsid w:val="00E859B3"/>
    <w:rsid w:val="00E9135A"/>
    <w:rsid w:val="00EA26B3"/>
    <w:rsid w:val="00EA5135"/>
    <w:rsid w:val="00EA675B"/>
    <w:rsid w:val="00EA7ADF"/>
    <w:rsid w:val="00EB099F"/>
    <w:rsid w:val="00EB267D"/>
    <w:rsid w:val="00EB55B3"/>
    <w:rsid w:val="00EB74E7"/>
    <w:rsid w:val="00EB7E8C"/>
    <w:rsid w:val="00EC403C"/>
    <w:rsid w:val="00EC7DB4"/>
    <w:rsid w:val="00ED027A"/>
    <w:rsid w:val="00ED4D51"/>
    <w:rsid w:val="00ED556B"/>
    <w:rsid w:val="00EE0F07"/>
    <w:rsid w:val="00EE4DD4"/>
    <w:rsid w:val="00EE62D2"/>
    <w:rsid w:val="00EF05A1"/>
    <w:rsid w:val="00EF1B72"/>
    <w:rsid w:val="00F00BF8"/>
    <w:rsid w:val="00F03CFC"/>
    <w:rsid w:val="00F05A7A"/>
    <w:rsid w:val="00F15AA2"/>
    <w:rsid w:val="00F1795E"/>
    <w:rsid w:val="00F2339B"/>
    <w:rsid w:val="00F251D7"/>
    <w:rsid w:val="00F2591E"/>
    <w:rsid w:val="00F262AE"/>
    <w:rsid w:val="00F3541E"/>
    <w:rsid w:val="00F4109F"/>
    <w:rsid w:val="00F470A9"/>
    <w:rsid w:val="00F50B01"/>
    <w:rsid w:val="00F532BA"/>
    <w:rsid w:val="00F5336B"/>
    <w:rsid w:val="00F546E9"/>
    <w:rsid w:val="00F56282"/>
    <w:rsid w:val="00F57C0E"/>
    <w:rsid w:val="00F62C6E"/>
    <w:rsid w:val="00F63162"/>
    <w:rsid w:val="00F63778"/>
    <w:rsid w:val="00F641AE"/>
    <w:rsid w:val="00F6753F"/>
    <w:rsid w:val="00F70003"/>
    <w:rsid w:val="00F7172B"/>
    <w:rsid w:val="00F7529A"/>
    <w:rsid w:val="00F824C5"/>
    <w:rsid w:val="00F930F7"/>
    <w:rsid w:val="00F95592"/>
    <w:rsid w:val="00F95AE1"/>
    <w:rsid w:val="00F95C69"/>
    <w:rsid w:val="00FA2D1B"/>
    <w:rsid w:val="00FA4318"/>
    <w:rsid w:val="00FA7597"/>
    <w:rsid w:val="00FA7BCC"/>
    <w:rsid w:val="00FB4D29"/>
    <w:rsid w:val="00FB5A6C"/>
    <w:rsid w:val="00FC23C1"/>
    <w:rsid w:val="00FC3213"/>
    <w:rsid w:val="00FC7E2A"/>
    <w:rsid w:val="00FD3492"/>
    <w:rsid w:val="00FD557F"/>
    <w:rsid w:val="00FE093B"/>
    <w:rsid w:val="00FE161D"/>
    <w:rsid w:val="00FE385A"/>
    <w:rsid w:val="00FE3D90"/>
    <w:rsid w:val="00FF7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3E00A2"/>
  </w:style>
  <w:style w:type="paragraph" w:styleId="Cmsor1">
    <w:name w:val="heading 1"/>
    <w:basedOn w:val="Norml"/>
    <w:next w:val="Norml"/>
    <w:qFormat/>
    <w:rsid w:val="003E00A2"/>
    <w:pPr>
      <w:keepNext/>
      <w:outlineLvl w:val="0"/>
    </w:pPr>
    <w:rPr>
      <w:rFonts w:ascii="Book Antiqua" w:hAnsi="Book Antiqua"/>
      <w:b/>
      <w:spacing w:val="64"/>
      <w:sz w:val="28"/>
    </w:rPr>
  </w:style>
  <w:style w:type="paragraph" w:styleId="Cmsor2">
    <w:name w:val="heading 2"/>
    <w:basedOn w:val="Norml"/>
    <w:next w:val="Norml"/>
    <w:qFormat/>
    <w:rsid w:val="003E00A2"/>
    <w:pPr>
      <w:keepNext/>
      <w:outlineLvl w:val="1"/>
    </w:pPr>
    <w:rPr>
      <w:rFonts w:ascii="Book Antiqua" w:hAnsi="Book Antiqua"/>
      <w:b/>
      <w:spacing w:val="26"/>
      <w:sz w:val="3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rsid w:val="003E00A2"/>
    <w:pPr>
      <w:framePr w:w="7920" w:h="1980" w:hRule="exact" w:hSpace="141" w:wrap="auto" w:hAnchor="page" w:xAlign="center" w:yAlign="bottom"/>
      <w:ind w:left="2880"/>
    </w:pPr>
    <w:rPr>
      <w:rFonts w:ascii="Arial" w:hAnsi="Arial"/>
      <w:outline/>
      <w:color w:val="000000"/>
      <w:w w:val="90"/>
      <w:sz w:val="24"/>
    </w:rPr>
  </w:style>
  <w:style w:type="paragraph" w:styleId="lfej">
    <w:name w:val="header"/>
    <w:basedOn w:val="Norml"/>
    <w:rsid w:val="003E00A2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E00A2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E00A2"/>
  </w:style>
  <w:style w:type="paragraph" w:styleId="Szvegtrzs">
    <w:name w:val="Body Text"/>
    <w:basedOn w:val="Norml"/>
    <w:link w:val="SzvegtrzsChar"/>
    <w:rsid w:val="003E00A2"/>
    <w:pPr>
      <w:jc w:val="center"/>
    </w:pPr>
    <w:rPr>
      <w:b/>
      <w:bCs/>
      <w:sz w:val="28"/>
    </w:rPr>
  </w:style>
  <w:style w:type="paragraph" w:styleId="Buborkszveg">
    <w:name w:val="Balloon Text"/>
    <w:basedOn w:val="Norml"/>
    <w:semiHidden/>
    <w:rsid w:val="008D786E"/>
    <w:rPr>
      <w:rFonts w:ascii="Tahoma" w:hAnsi="Tahoma" w:cs="Tahoma"/>
      <w:sz w:val="16"/>
      <w:szCs w:val="16"/>
    </w:rPr>
  </w:style>
  <w:style w:type="character" w:customStyle="1" w:styleId="SzvegtrzsChar">
    <w:name w:val="Szövegtörzs Char"/>
    <w:link w:val="Szvegtrzs"/>
    <w:rsid w:val="00D533D0"/>
    <w:rPr>
      <w:b/>
      <w:bCs/>
      <w:sz w:val="28"/>
    </w:rPr>
  </w:style>
  <w:style w:type="paragraph" w:styleId="Listaszerbekezds">
    <w:name w:val="List Paragraph"/>
    <w:basedOn w:val="Norml"/>
    <w:uiPriority w:val="34"/>
    <w:qFormat/>
    <w:rsid w:val="00542965"/>
    <w:pPr>
      <w:ind w:left="708"/>
    </w:pPr>
  </w:style>
  <w:style w:type="paragraph" w:styleId="Nincstrkz">
    <w:name w:val="No Spacing"/>
    <w:uiPriority w:val="1"/>
    <w:qFormat/>
    <w:rsid w:val="00F15AA2"/>
  </w:style>
  <w:style w:type="paragraph" w:styleId="NormlWeb">
    <w:name w:val="Normal (Web)"/>
    <w:basedOn w:val="Norml"/>
    <w:uiPriority w:val="99"/>
    <w:unhideWhenUsed/>
    <w:rsid w:val="00C75617"/>
    <w:pPr>
      <w:spacing w:before="100" w:beforeAutospacing="1" w:after="100" w:afterAutospacing="1"/>
    </w:pPr>
    <w:rPr>
      <w:sz w:val="24"/>
      <w:szCs w:val="24"/>
    </w:rPr>
  </w:style>
  <w:style w:type="paragraph" w:customStyle="1" w:styleId="Csakszveg1">
    <w:name w:val="Csak szöveg1"/>
    <w:basedOn w:val="Norml"/>
    <w:rsid w:val="005C049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table" w:styleId="Rcsostblzat">
    <w:name w:val="Table Grid"/>
    <w:basedOn w:val="Normltblzat"/>
    <w:rsid w:val="002203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3E00A2"/>
  </w:style>
  <w:style w:type="paragraph" w:styleId="Cmsor1">
    <w:name w:val="heading 1"/>
    <w:basedOn w:val="Norml"/>
    <w:next w:val="Norml"/>
    <w:qFormat/>
    <w:rsid w:val="003E00A2"/>
    <w:pPr>
      <w:keepNext/>
      <w:outlineLvl w:val="0"/>
    </w:pPr>
    <w:rPr>
      <w:rFonts w:ascii="Book Antiqua" w:hAnsi="Book Antiqua"/>
      <w:b/>
      <w:spacing w:val="64"/>
      <w:sz w:val="28"/>
    </w:rPr>
  </w:style>
  <w:style w:type="paragraph" w:styleId="Cmsor2">
    <w:name w:val="heading 2"/>
    <w:basedOn w:val="Norml"/>
    <w:next w:val="Norml"/>
    <w:qFormat/>
    <w:rsid w:val="003E00A2"/>
    <w:pPr>
      <w:keepNext/>
      <w:outlineLvl w:val="1"/>
    </w:pPr>
    <w:rPr>
      <w:rFonts w:ascii="Book Antiqua" w:hAnsi="Book Antiqua"/>
      <w:b/>
      <w:spacing w:val="26"/>
      <w:sz w:val="3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rsid w:val="003E00A2"/>
    <w:pPr>
      <w:framePr w:w="7920" w:h="1980" w:hRule="exact" w:hSpace="141" w:wrap="auto" w:hAnchor="page" w:xAlign="center" w:yAlign="bottom"/>
      <w:ind w:left="2880"/>
    </w:pPr>
    <w:rPr>
      <w:rFonts w:ascii="Arial" w:hAnsi="Arial"/>
      <w:outline/>
      <w:color w:val="000000"/>
      <w:w w:val="90"/>
      <w:sz w:val="2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lfej">
    <w:name w:val="header"/>
    <w:basedOn w:val="Norml"/>
    <w:rsid w:val="003E00A2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E00A2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E00A2"/>
  </w:style>
  <w:style w:type="paragraph" w:styleId="Szvegtrzs">
    <w:name w:val="Body Text"/>
    <w:basedOn w:val="Norml"/>
    <w:link w:val="SzvegtrzsChar"/>
    <w:rsid w:val="003E00A2"/>
    <w:pPr>
      <w:jc w:val="center"/>
    </w:pPr>
    <w:rPr>
      <w:b/>
      <w:bCs/>
      <w:sz w:val="28"/>
    </w:rPr>
  </w:style>
  <w:style w:type="paragraph" w:styleId="Buborkszveg">
    <w:name w:val="Balloon Text"/>
    <w:basedOn w:val="Norml"/>
    <w:semiHidden/>
    <w:rsid w:val="008D786E"/>
    <w:rPr>
      <w:rFonts w:ascii="Tahoma" w:hAnsi="Tahoma" w:cs="Tahoma"/>
      <w:sz w:val="16"/>
      <w:szCs w:val="16"/>
    </w:rPr>
  </w:style>
  <w:style w:type="character" w:customStyle="1" w:styleId="SzvegtrzsChar">
    <w:name w:val="Szövegtörzs Char"/>
    <w:link w:val="Szvegtrzs"/>
    <w:rsid w:val="00D533D0"/>
    <w:rPr>
      <w:b/>
      <w:bCs/>
      <w:sz w:val="28"/>
    </w:rPr>
  </w:style>
  <w:style w:type="paragraph" w:styleId="Listaszerbekezds">
    <w:name w:val="List Paragraph"/>
    <w:basedOn w:val="Norml"/>
    <w:uiPriority w:val="34"/>
    <w:qFormat/>
    <w:rsid w:val="00542965"/>
    <w:pPr>
      <w:ind w:left="708"/>
    </w:pPr>
  </w:style>
  <w:style w:type="paragraph" w:styleId="Nincstrkz">
    <w:name w:val="No Spacing"/>
    <w:uiPriority w:val="1"/>
    <w:qFormat/>
    <w:rsid w:val="00F15AA2"/>
  </w:style>
  <w:style w:type="paragraph" w:styleId="NormlWeb">
    <w:name w:val="Normal (Web)"/>
    <w:basedOn w:val="Norml"/>
    <w:uiPriority w:val="99"/>
    <w:unhideWhenUsed/>
    <w:rsid w:val="00C75617"/>
    <w:pPr>
      <w:spacing w:before="100" w:beforeAutospacing="1" w:after="100" w:afterAutospacing="1"/>
    </w:pPr>
    <w:rPr>
      <w:sz w:val="24"/>
      <w:szCs w:val="24"/>
    </w:rPr>
  </w:style>
  <w:style w:type="paragraph" w:customStyle="1" w:styleId="Csakszveg1">
    <w:name w:val="Csak szöveg1"/>
    <w:basedOn w:val="Norml"/>
    <w:rsid w:val="005C049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table" w:styleId="Rcsostblzat">
    <w:name w:val="Table Grid"/>
    <w:basedOn w:val="Normltblzat"/>
    <w:rsid w:val="00220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Sablonok\polg&#225;rmester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BDC7B6-CF82-4237-A467-ED1A316F1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polgármester</Template>
  <TotalTime>5</TotalTime>
  <Pages>2</Pages>
  <Words>253</Words>
  <Characters>1750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……/2001</vt:lpstr>
    </vt:vector>
  </TitlesOfParts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……/2001</dc:title>
  <dc:creator>Pénzügy v.</dc:creator>
  <cp:lastModifiedBy>Németh Nóra</cp:lastModifiedBy>
  <cp:revision>3</cp:revision>
  <cp:lastPrinted>2014-10-22T10:27:00Z</cp:lastPrinted>
  <dcterms:created xsi:type="dcterms:W3CDTF">2016-11-04T15:58:00Z</dcterms:created>
  <dcterms:modified xsi:type="dcterms:W3CDTF">2016-11-04T16:36:00Z</dcterms:modified>
</cp:coreProperties>
</file>