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6A49" w:rsidRPr="00796A49" w:rsidRDefault="00796A49" w:rsidP="00796A49">
      <w:pPr>
        <w:rPr>
          <w:rFonts w:ascii="Arial" w:hAnsi="Arial" w:cs="Arial"/>
          <w:sz w:val="22"/>
          <w:szCs w:val="22"/>
        </w:rPr>
      </w:pPr>
    </w:p>
    <w:p w:rsidR="005C0498" w:rsidRDefault="005C0498" w:rsidP="00796A49">
      <w:pPr>
        <w:tabs>
          <w:tab w:val="center" w:pos="2552"/>
        </w:tabs>
        <w:jc w:val="both"/>
        <w:rPr>
          <w:rFonts w:ascii="Arial" w:hAnsi="Arial" w:cs="Arial"/>
          <w:b/>
          <w:sz w:val="22"/>
          <w:szCs w:val="22"/>
        </w:rPr>
      </w:pPr>
    </w:p>
    <w:p w:rsidR="00796A49" w:rsidRPr="00796A49" w:rsidRDefault="00DB79EF" w:rsidP="00796A49">
      <w:pPr>
        <w:tabs>
          <w:tab w:val="center" w:pos="2552"/>
        </w:tabs>
        <w:jc w:val="both"/>
        <w:rPr>
          <w:rFonts w:ascii="Arial" w:hAnsi="Arial" w:cs="Arial"/>
          <w:b/>
          <w:sz w:val="22"/>
          <w:szCs w:val="22"/>
        </w:rPr>
      </w:pPr>
      <w:r w:rsidRPr="00DB79EF">
        <w:rPr>
          <w:rFonts w:ascii="Arial" w:hAnsi="Arial" w:cs="Arial"/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259.85pt;margin-top:10.1pt;width:204.35pt;height:51.75pt;z-index:2516505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" o:allowincell="f">
            <v:textbox>
              <w:txbxContent>
                <w:p w:rsidR="00796A49" w:rsidRDefault="00796A49" w:rsidP="00796A49">
                  <w:pPr>
                    <w:rPr>
                      <w:rFonts w:ascii="Book Antiqua" w:hAnsi="Book Antiqua"/>
                      <w:b/>
                      <w:sz w:val="22"/>
                    </w:rPr>
                  </w:pPr>
                  <w:r w:rsidRPr="00C663FD">
                    <w:rPr>
                      <w:rFonts w:ascii="Book Antiqua" w:hAnsi="Book Antiqua"/>
                      <w:b/>
                      <w:sz w:val="22"/>
                      <w:u w:val="single"/>
                    </w:rPr>
                    <w:t>Iktatószám:</w:t>
                  </w:r>
                  <w:r w:rsidR="003370AA">
                    <w:rPr>
                      <w:rFonts w:ascii="Book Antiqua" w:hAnsi="Book Antiqua"/>
                      <w:b/>
                      <w:sz w:val="22"/>
                    </w:rPr>
                    <w:t xml:space="preserve"> </w:t>
                  </w:r>
                  <w:r w:rsidR="00E829D1">
                    <w:rPr>
                      <w:rFonts w:ascii="Book Antiqua" w:hAnsi="Book Antiqua"/>
                      <w:b/>
                      <w:sz w:val="22"/>
                    </w:rPr>
                    <w:t>2697-15/2016.</w:t>
                  </w:r>
                </w:p>
                <w:p w:rsidR="00796A49" w:rsidRDefault="00796A49" w:rsidP="00796A49">
                  <w:pPr>
                    <w:rPr>
                      <w:rFonts w:ascii="Book Antiqua" w:hAnsi="Book Antiqua"/>
                      <w:b/>
                      <w:sz w:val="22"/>
                    </w:rPr>
                  </w:pPr>
                  <w:r>
                    <w:rPr>
                      <w:rFonts w:ascii="Book Antiqua" w:hAnsi="Book Antiqua"/>
                      <w:b/>
                      <w:sz w:val="22"/>
                      <w:u w:val="single"/>
                    </w:rPr>
                    <w:t>Előkészítő:</w:t>
                  </w:r>
                  <w:r w:rsidR="00C75617">
                    <w:rPr>
                      <w:rFonts w:ascii="Book Antiqua" w:hAnsi="Book Antiqua"/>
                      <w:b/>
                      <w:sz w:val="22"/>
                    </w:rPr>
                    <w:t xml:space="preserve"> </w:t>
                  </w:r>
                  <w:r w:rsidR="00C95F11">
                    <w:rPr>
                      <w:rFonts w:ascii="Book Antiqua" w:hAnsi="Book Antiqua"/>
                      <w:b/>
                      <w:sz w:val="22"/>
                    </w:rPr>
                    <w:t>Dakóné Harkai Csilla</w:t>
                  </w:r>
                </w:p>
                <w:p w:rsidR="00796A49" w:rsidRDefault="00796A49" w:rsidP="00796A49">
                  <w:pPr>
                    <w:rPr>
                      <w:rFonts w:ascii="Book Antiqua" w:hAnsi="Book Antiqua"/>
                    </w:rPr>
                  </w:pPr>
                  <w:r>
                    <w:rPr>
                      <w:rFonts w:ascii="Book Antiqua" w:hAnsi="Book Antiqua"/>
                      <w:b/>
                      <w:sz w:val="22"/>
                      <w:u w:val="single"/>
                    </w:rPr>
                    <w:t>Szavazás:</w:t>
                  </w:r>
                  <w:r>
                    <w:rPr>
                      <w:rFonts w:ascii="Book Antiqua" w:hAnsi="Book Antiqua"/>
                      <w:b/>
                      <w:sz w:val="22"/>
                    </w:rPr>
                    <w:t xml:space="preserve"> </w:t>
                  </w:r>
                  <w:r w:rsidR="00AE4E7A">
                    <w:rPr>
                      <w:rFonts w:ascii="Book Antiqua" w:hAnsi="Book Antiqua"/>
                      <w:b/>
                      <w:sz w:val="22"/>
                    </w:rPr>
                    <w:t>egyszerű</w:t>
                  </w:r>
                </w:p>
              </w:txbxContent>
            </v:textbox>
          </v:shape>
        </w:pict>
      </w:r>
    </w:p>
    <w:p w:rsidR="00796A49" w:rsidRPr="00796A49" w:rsidRDefault="00796A49" w:rsidP="00796A49">
      <w:pPr>
        <w:tabs>
          <w:tab w:val="center" w:pos="2552"/>
        </w:tabs>
        <w:jc w:val="both"/>
        <w:rPr>
          <w:rFonts w:ascii="Arial" w:hAnsi="Arial" w:cs="Arial"/>
          <w:b/>
          <w:sz w:val="22"/>
          <w:szCs w:val="22"/>
        </w:rPr>
      </w:pPr>
      <w:r w:rsidRPr="00796A49">
        <w:rPr>
          <w:rFonts w:ascii="Arial" w:hAnsi="Arial" w:cs="Arial"/>
          <w:b/>
          <w:sz w:val="22"/>
          <w:szCs w:val="22"/>
        </w:rPr>
        <w:tab/>
        <w:t>E L Ő T E R J E S Z T É S</w:t>
      </w:r>
    </w:p>
    <w:p w:rsidR="00796A49" w:rsidRPr="00796A49" w:rsidRDefault="00796A49" w:rsidP="00796A49">
      <w:pPr>
        <w:tabs>
          <w:tab w:val="center" w:pos="2552"/>
        </w:tabs>
        <w:jc w:val="both"/>
        <w:rPr>
          <w:rFonts w:ascii="Arial" w:hAnsi="Arial" w:cs="Arial"/>
          <w:b/>
          <w:sz w:val="22"/>
          <w:szCs w:val="22"/>
        </w:rPr>
      </w:pPr>
    </w:p>
    <w:p w:rsidR="00796A49" w:rsidRPr="00796A49" w:rsidRDefault="00796A49" w:rsidP="00796A49">
      <w:pPr>
        <w:tabs>
          <w:tab w:val="center" w:pos="2552"/>
        </w:tabs>
        <w:jc w:val="both"/>
        <w:rPr>
          <w:rFonts w:ascii="Arial" w:hAnsi="Arial" w:cs="Arial"/>
          <w:b/>
          <w:sz w:val="22"/>
          <w:szCs w:val="22"/>
        </w:rPr>
      </w:pPr>
      <w:r w:rsidRPr="00796A49">
        <w:rPr>
          <w:rFonts w:ascii="Arial" w:hAnsi="Arial" w:cs="Arial"/>
          <w:b/>
          <w:sz w:val="22"/>
          <w:szCs w:val="22"/>
        </w:rPr>
        <w:tab/>
        <w:t>Lakitelek Önkormányzat Képviselő-testületének</w:t>
      </w:r>
    </w:p>
    <w:p w:rsidR="00796A49" w:rsidRPr="00796A49" w:rsidRDefault="008B572C" w:rsidP="00796A49">
      <w:pPr>
        <w:tabs>
          <w:tab w:val="center" w:pos="2552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  <w:t>2016</w:t>
      </w:r>
      <w:r w:rsidR="00796A49" w:rsidRPr="00796A49">
        <w:rPr>
          <w:rFonts w:ascii="Arial" w:hAnsi="Arial" w:cs="Arial"/>
          <w:b/>
          <w:sz w:val="22"/>
          <w:szCs w:val="22"/>
        </w:rPr>
        <w:t>.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="00C95F11">
        <w:rPr>
          <w:rFonts w:ascii="Arial" w:hAnsi="Arial" w:cs="Arial"/>
          <w:b/>
          <w:sz w:val="22"/>
          <w:szCs w:val="22"/>
        </w:rPr>
        <w:t>szeptember 8</w:t>
      </w:r>
      <w:r w:rsidR="00796A49" w:rsidRPr="00796A49">
        <w:rPr>
          <w:rFonts w:ascii="Arial" w:hAnsi="Arial" w:cs="Arial"/>
          <w:b/>
          <w:sz w:val="22"/>
          <w:szCs w:val="22"/>
        </w:rPr>
        <w:t xml:space="preserve">-i </w:t>
      </w:r>
      <w:r w:rsidR="005C0498">
        <w:rPr>
          <w:rFonts w:ascii="Arial" w:hAnsi="Arial" w:cs="Arial"/>
          <w:b/>
          <w:sz w:val="22"/>
          <w:szCs w:val="22"/>
          <w:u w:val="single"/>
        </w:rPr>
        <w:t>rend</w:t>
      </w:r>
      <w:r w:rsidR="00AE4E7A">
        <w:rPr>
          <w:rFonts w:ascii="Arial" w:hAnsi="Arial" w:cs="Arial"/>
          <w:b/>
          <w:sz w:val="22"/>
          <w:szCs w:val="22"/>
          <w:u w:val="single"/>
        </w:rPr>
        <w:t>es</w:t>
      </w:r>
      <w:r w:rsidR="00AE4E7A" w:rsidRPr="00AE4E7A">
        <w:rPr>
          <w:rFonts w:ascii="Arial" w:hAnsi="Arial" w:cs="Arial"/>
          <w:b/>
          <w:sz w:val="22"/>
          <w:szCs w:val="22"/>
        </w:rPr>
        <w:t xml:space="preserve"> </w:t>
      </w:r>
      <w:r w:rsidR="00796A49" w:rsidRPr="00796A49">
        <w:rPr>
          <w:rFonts w:ascii="Arial" w:hAnsi="Arial" w:cs="Arial"/>
          <w:b/>
          <w:sz w:val="22"/>
          <w:szCs w:val="22"/>
        </w:rPr>
        <w:t>ülésére</w:t>
      </w:r>
    </w:p>
    <w:p w:rsidR="00796A49" w:rsidRDefault="00796A49" w:rsidP="00796A49">
      <w:pPr>
        <w:jc w:val="both"/>
        <w:rPr>
          <w:rFonts w:ascii="Arial" w:hAnsi="Arial" w:cs="Arial"/>
          <w:sz w:val="22"/>
          <w:szCs w:val="22"/>
        </w:rPr>
      </w:pPr>
    </w:p>
    <w:p w:rsidR="00680C0C" w:rsidRPr="00796A49" w:rsidRDefault="00680C0C" w:rsidP="00796A49">
      <w:pPr>
        <w:jc w:val="both"/>
        <w:rPr>
          <w:rFonts w:ascii="Arial" w:hAnsi="Arial" w:cs="Arial"/>
          <w:sz w:val="22"/>
          <w:szCs w:val="22"/>
        </w:rPr>
      </w:pPr>
    </w:p>
    <w:p w:rsidR="00EB267D" w:rsidRPr="00796A49" w:rsidRDefault="00EB267D" w:rsidP="00796A49">
      <w:pPr>
        <w:jc w:val="both"/>
        <w:rPr>
          <w:rFonts w:ascii="Arial" w:hAnsi="Arial" w:cs="Arial"/>
          <w:i/>
          <w:sz w:val="22"/>
          <w:szCs w:val="22"/>
          <w:u w:val="single"/>
        </w:rPr>
      </w:pPr>
    </w:p>
    <w:p w:rsidR="00C95F11" w:rsidRPr="00E829D1" w:rsidRDefault="00796A49" w:rsidP="00C95F11">
      <w:pPr>
        <w:jc w:val="both"/>
        <w:rPr>
          <w:rFonts w:ascii="Arial" w:hAnsi="Arial" w:cs="Arial"/>
          <w:b/>
        </w:rPr>
      </w:pPr>
      <w:r w:rsidRPr="00472154">
        <w:rPr>
          <w:rFonts w:ascii="Arial" w:hAnsi="Arial" w:cs="Arial"/>
          <w:b/>
          <w:sz w:val="22"/>
          <w:szCs w:val="22"/>
          <w:u w:val="single"/>
        </w:rPr>
        <w:t>Tárgy:</w:t>
      </w:r>
      <w:r w:rsidRPr="00472154">
        <w:rPr>
          <w:rFonts w:ascii="Arial" w:hAnsi="Arial" w:cs="Arial"/>
          <w:b/>
          <w:sz w:val="22"/>
          <w:szCs w:val="22"/>
        </w:rPr>
        <w:t xml:space="preserve"> </w:t>
      </w:r>
      <w:r w:rsidR="00C95F11" w:rsidRPr="00E829D1">
        <w:rPr>
          <w:rFonts w:ascii="Arial" w:hAnsi="Arial" w:cs="Arial"/>
          <w:b/>
          <w:sz w:val="22"/>
          <w:szCs w:val="22"/>
        </w:rPr>
        <w:t xml:space="preserve">Együttműködési Megállapodás megkötése a GYÓGY-ÁSZ </w:t>
      </w:r>
      <w:proofErr w:type="spellStart"/>
      <w:r w:rsidR="00C95F11" w:rsidRPr="00E829D1">
        <w:rPr>
          <w:rFonts w:ascii="Arial" w:hAnsi="Arial" w:cs="Arial"/>
          <w:b/>
          <w:sz w:val="22"/>
          <w:szCs w:val="22"/>
        </w:rPr>
        <w:t>Kft-vel</w:t>
      </w:r>
      <w:proofErr w:type="spellEnd"/>
      <w:r w:rsidR="00C95F11" w:rsidRPr="00E829D1">
        <w:rPr>
          <w:rFonts w:ascii="Arial" w:hAnsi="Arial" w:cs="Arial"/>
          <w:b/>
          <w:sz w:val="22"/>
          <w:szCs w:val="22"/>
        </w:rPr>
        <w:t xml:space="preserve"> a laborvizsg</w:t>
      </w:r>
      <w:r w:rsidR="00C95F11" w:rsidRPr="00E829D1">
        <w:rPr>
          <w:rFonts w:ascii="Arial" w:hAnsi="Arial" w:cs="Arial"/>
          <w:b/>
          <w:sz w:val="22"/>
          <w:szCs w:val="22"/>
        </w:rPr>
        <w:t>á</w:t>
      </w:r>
      <w:r w:rsidR="00C95F11" w:rsidRPr="00E829D1">
        <w:rPr>
          <w:rFonts w:ascii="Arial" w:hAnsi="Arial" w:cs="Arial"/>
          <w:b/>
          <w:sz w:val="22"/>
          <w:szCs w:val="22"/>
        </w:rPr>
        <w:t>latok díjának fedezésére</w:t>
      </w:r>
      <w:r w:rsidR="00E829D1" w:rsidRPr="00E829D1">
        <w:rPr>
          <w:rFonts w:ascii="Arial" w:hAnsi="Arial" w:cs="Arial"/>
          <w:b/>
          <w:sz w:val="22"/>
          <w:szCs w:val="22"/>
        </w:rPr>
        <w:t>,</w:t>
      </w:r>
      <w:r w:rsidR="00C95F11" w:rsidRPr="00E829D1">
        <w:rPr>
          <w:rFonts w:ascii="Arial" w:hAnsi="Arial" w:cs="Arial"/>
          <w:b/>
          <w:sz w:val="22"/>
          <w:szCs w:val="22"/>
        </w:rPr>
        <w:t xml:space="preserve"> a lakiteleki lakosok vonatkozásában</w:t>
      </w:r>
    </w:p>
    <w:p w:rsidR="00796A49" w:rsidRDefault="00796A49" w:rsidP="00C95F11">
      <w:pPr>
        <w:jc w:val="both"/>
        <w:rPr>
          <w:rFonts w:ascii="Arial" w:hAnsi="Arial" w:cs="Arial"/>
          <w:b/>
          <w:i/>
          <w:sz w:val="22"/>
          <w:szCs w:val="22"/>
        </w:rPr>
      </w:pPr>
    </w:p>
    <w:p w:rsidR="00C75617" w:rsidRDefault="00C75617" w:rsidP="00796A49">
      <w:pPr>
        <w:rPr>
          <w:rFonts w:ascii="Arial" w:hAnsi="Arial" w:cs="Arial"/>
          <w:b/>
          <w:i/>
          <w:sz w:val="22"/>
          <w:szCs w:val="22"/>
        </w:rPr>
      </w:pPr>
    </w:p>
    <w:p w:rsidR="004D18F0" w:rsidRPr="005E5A8D" w:rsidRDefault="00796A49" w:rsidP="00796A49">
      <w:pPr>
        <w:rPr>
          <w:rFonts w:ascii="Arial" w:hAnsi="Arial" w:cs="Arial"/>
          <w:b/>
          <w:sz w:val="22"/>
          <w:szCs w:val="22"/>
        </w:rPr>
      </w:pPr>
      <w:r w:rsidRPr="005E5A8D">
        <w:rPr>
          <w:rFonts w:ascii="Arial" w:hAnsi="Arial" w:cs="Arial"/>
          <w:b/>
          <w:sz w:val="22"/>
          <w:szCs w:val="22"/>
        </w:rPr>
        <w:t>Tisztelt Képviselő-testület!</w:t>
      </w:r>
    </w:p>
    <w:p w:rsidR="00B9446F" w:rsidRPr="00796A49" w:rsidRDefault="00B9446F" w:rsidP="003B2E0B">
      <w:pPr>
        <w:pStyle w:val="Nincstrkz"/>
        <w:jc w:val="both"/>
        <w:rPr>
          <w:rFonts w:ascii="Arial" w:hAnsi="Arial" w:cs="Arial"/>
          <w:i/>
          <w:sz w:val="22"/>
          <w:szCs w:val="22"/>
        </w:rPr>
      </w:pPr>
    </w:p>
    <w:p w:rsidR="00C95F11" w:rsidRDefault="00C95F11" w:rsidP="003B2E0B">
      <w:pPr>
        <w:pStyle w:val="Nincstrkz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Településünkön a laborvizsgálatot a GYÓGY-ÁSZ Kft. látja el, 2</w:t>
      </w:r>
      <w:r w:rsidR="008246A5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 xml:space="preserve">00,- Ft-os díjazás </w:t>
      </w:r>
      <w:r w:rsidR="00E829D1">
        <w:rPr>
          <w:rFonts w:ascii="Arial" w:hAnsi="Arial" w:cs="Arial"/>
          <w:sz w:val="22"/>
          <w:szCs w:val="22"/>
        </w:rPr>
        <w:t>fejében. A díjat eddig</w:t>
      </w:r>
      <w:r>
        <w:rPr>
          <w:rFonts w:ascii="Arial" w:hAnsi="Arial" w:cs="Arial"/>
          <w:sz w:val="22"/>
          <w:szCs w:val="22"/>
        </w:rPr>
        <w:t xml:space="preserve"> a lakosság fizette. Ezen díj kifi</w:t>
      </w:r>
      <w:r w:rsidR="00E829D1">
        <w:rPr>
          <w:rFonts w:ascii="Arial" w:hAnsi="Arial" w:cs="Arial"/>
          <w:sz w:val="22"/>
          <w:szCs w:val="22"/>
        </w:rPr>
        <w:t>zetése nagy terhet rótt a betegek,</w:t>
      </w:r>
      <w:r>
        <w:rPr>
          <w:rFonts w:ascii="Arial" w:hAnsi="Arial" w:cs="Arial"/>
          <w:sz w:val="22"/>
          <w:szCs w:val="22"/>
        </w:rPr>
        <w:t xml:space="preserve"> sok esetben a k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vés nyugdíjjal rendelkezők számára.</w:t>
      </w:r>
    </w:p>
    <w:p w:rsidR="00C95F11" w:rsidRDefault="00E829D1" w:rsidP="003B2E0B">
      <w:pPr>
        <w:pStyle w:val="Nincstrkz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Több beteg</w:t>
      </w:r>
      <w:r w:rsidR="00C95F11">
        <w:rPr>
          <w:rFonts w:ascii="Arial" w:hAnsi="Arial" w:cs="Arial"/>
          <w:sz w:val="22"/>
          <w:szCs w:val="22"/>
        </w:rPr>
        <w:t xml:space="preserve"> inkább vállalta a fárasztó beutazást Kecskemétre, </w:t>
      </w:r>
      <w:r>
        <w:rPr>
          <w:rFonts w:ascii="Arial" w:hAnsi="Arial" w:cs="Arial"/>
          <w:sz w:val="22"/>
          <w:szCs w:val="22"/>
        </w:rPr>
        <w:t xml:space="preserve">hogy </w:t>
      </w:r>
      <w:r w:rsidR="00C95F11">
        <w:rPr>
          <w:rFonts w:ascii="Arial" w:hAnsi="Arial" w:cs="Arial"/>
          <w:sz w:val="22"/>
          <w:szCs w:val="22"/>
        </w:rPr>
        <w:t>ott térítési díj nélkül elvégez</w:t>
      </w:r>
      <w:r>
        <w:rPr>
          <w:rFonts w:ascii="Arial" w:hAnsi="Arial" w:cs="Arial"/>
          <w:sz w:val="22"/>
          <w:szCs w:val="22"/>
        </w:rPr>
        <w:t xml:space="preserve">zék, </w:t>
      </w:r>
      <w:r w:rsidR="00C95F11">
        <w:rPr>
          <w:rFonts w:ascii="Arial" w:hAnsi="Arial" w:cs="Arial"/>
          <w:sz w:val="22"/>
          <w:szCs w:val="22"/>
        </w:rPr>
        <w:t>ezen vizsgálatokat.</w:t>
      </w:r>
    </w:p>
    <w:p w:rsidR="00C95F11" w:rsidRDefault="00C95F11" w:rsidP="003B2E0B">
      <w:pPr>
        <w:pStyle w:val="Nincstrkz"/>
        <w:jc w:val="both"/>
        <w:rPr>
          <w:rFonts w:ascii="Arial" w:hAnsi="Arial" w:cs="Arial"/>
          <w:sz w:val="22"/>
          <w:szCs w:val="22"/>
        </w:rPr>
      </w:pPr>
    </w:p>
    <w:p w:rsidR="002B14F5" w:rsidRDefault="00C95F11" w:rsidP="003B2E0B">
      <w:pPr>
        <w:pStyle w:val="Nincstrkz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Javaslom, hogy a díjat 2016. szeptember 15. napjától az </w:t>
      </w:r>
      <w:r w:rsidR="008246A5">
        <w:rPr>
          <w:rFonts w:ascii="Arial" w:hAnsi="Arial" w:cs="Arial"/>
          <w:sz w:val="22"/>
          <w:szCs w:val="22"/>
        </w:rPr>
        <w:t>Lakitelek Ö</w:t>
      </w:r>
      <w:r>
        <w:rPr>
          <w:rFonts w:ascii="Arial" w:hAnsi="Arial" w:cs="Arial"/>
          <w:sz w:val="22"/>
          <w:szCs w:val="22"/>
        </w:rPr>
        <w:t>nkormányzat</w:t>
      </w:r>
      <w:r w:rsidR="008246A5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fize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se</w:t>
      </w:r>
      <w:r w:rsidR="00E829D1">
        <w:rPr>
          <w:rFonts w:ascii="Arial" w:hAnsi="Arial" w:cs="Arial"/>
          <w:sz w:val="22"/>
          <w:szCs w:val="22"/>
        </w:rPr>
        <w:t>, e</w:t>
      </w:r>
      <w:r>
        <w:rPr>
          <w:rFonts w:ascii="Arial" w:hAnsi="Arial" w:cs="Arial"/>
          <w:sz w:val="22"/>
          <w:szCs w:val="22"/>
        </w:rPr>
        <w:t>nnek érdekében kössön együttműködési megállapodást a GYÓGY-</w:t>
      </w:r>
      <w:r w:rsidR="008246A5">
        <w:rPr>
          <w:rFonts w:ascii="Arial" w:hAnsi="Arial" w:cs="Arial"/>
          <w:sz w:val="22"/>
          <w:szCs w:val="22"/>
        </w:rPr>
        <w:t xml:space="preserve">ÁSZ </w:t>
      </w:r>
      <w:proofErr w:type="spellStart"/>
      <w:r w:rsidR="008246A5">
        <w:rPr>
          <w:rFonts w:ascii="Arial" w:hAnsi="Arial" w:cs="Arial"/>
          <w:sz w:val="22"/>
          <w:szCs w:val="22"/>
        </w:rPr>
        <w:t>Kft-vel</w:t>
      </w:r>
      <w:proofErr w:type="spellEnd"/>
      <w:r w:rsidR="008246A5">
        <w:rPr>
          <w:rFonts w:ascii="Arial" w:hAnsi="Arial" w:cs="Arial"/>
          <w:sz w:val="22"/>
          <w:szCs w:val="22"/>
        </w:rPr>
        <w:t>. Az elsz</w:t>
      </w:r>
      <w:r w:rsidR="008246A5">
        <w:rPr>
          <w:rFonts w:ascii="Arial" w:hAnsi="Arial" w:cs="Arial"/>
          <w:sz w:val="22"/>
          <w:szCs w:val="22"/>
        </w:rPr>
        <w:t>á</w:t>
      </w:r>
      <w:r w:rsidR="008246A5">
        <w:rPr>
          <w:rFonts w:ascii="Arial" w:hAnsi="Arial" w:cs="Arial"/>
          <w:sz w:val="22"/>
          <w:szCs w:val="22"/>
        </w:rPr>
        <w:t>mo</w:t>
      </w:r>
      <w:r w:rsidR="00E829D1">
        <w:rPr>
          <w:rFonts w:ascii="Arial" w:hAnsi="Arial" w:cs="Arial"/>
          <w:sz w:val="22"/>
          <w:szCs w:val="22"/>
        </w:rPr>
        <w:t>lás alapján</w:t>
      </w:r>
      <w:r w:rsidR="008246A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havonta egyszer</w:t>
      </w:r>
      <w:r w:rsidR="008246A5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="008246A5">
        <w:rPr>
          <w:rFonts w:ascii="Arial" w:hAnsi="Arial" w:cs="Arial"/>
          <w:sz w:val="22"/>
          <w:szCs w:val="22"/>
        </w:rPr>
        <w:t xml:space="preserve">tételesen lebontva, </w:t>
      </w:r>
      <w:r>
        <w:rPr>
          <w:rFonts w:ascii="Arial" w:hAnsi="Arial" w:cs="Arial"/>
          <w:sz w:val="22"/>
          <w:szCs w:val="22"/>
        </w:rPr>
        <w:t>az önkormányzat egy összegben</w:t>
      </w:r>
      <w:r w:rsidR="008246A5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a lak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teleki lakosság vonatkozásában</w:t>
      </w:r>
      <w:r w:rsidR="008246A5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a</w:t>
      </w:r>
      <w:r w:rsidR="008246A5">
        <w:rPr>
          <w:rFonts w:ascii="Arial" w:hAnsi="Arial" w:cs="Arial"/>
          <w:sz w:val="22"/>
          <w:szCs w:val="22"/>
        </w:rPr>
        <w:t xml:space="preserve"> laborvizsgálatok díját </w:t>
      </w:r>
      <w:r w:rsidR="003F6004">
        <w:rPr>
          <w:rFonts w:ascii="Arial" w:hAnsi="Arial" w:cs="Arial"/>
          <w:sz w:val="22"/>
          <w:szCs w:val="22"/>
        </w:rPr>
        <w:t>vállalja át</w:t>
      </w:r>
      <w:r w:rsidR="008246A5">
        <w:rPr>
          <w:rFonts w:ascii="Arial" w:hAnsi="Arial" w:cs="Arial"/>
          <w:sz w:val="22"/>
          <w:szCs w:val="22"/>
        </w:rPr>
        <w:t>.</w:t>
      </w:r>
    </w:p>
    <w:p w:rsidR="008246A5" w:rsidRDefault="008246A5" w:rsidP="003B2E0B">
      <w:pPr>
        <w:pStyle w:val="Nincstrkz"/>
        <w:jc w:val="both"/>
        <w:rPr>
          <w:rFonts w:ascii="Arial" w:hAnsi="Arial" w:cs="Arial"/>
          <w:sz w:val="22"/>
          <w:szCs w:val="22"/>
        </w:rPr>
      </w:pPr>
    </w:p>
    <w:p w:rsidR="008246A5" w:rsidRDefault="008246A5" w:rsidP="003B2E0B">
      <w:pPr>
        <w:pStyle w:val="Nincstrkz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 </w:t>
      </w:r>
      <w:r w:rsidR="003F6004">
        <w:rPr>
          <w:rFonts w:ascii="Arial" w:hAnsi="Arial" w:cs="Arial"/>
          <w:sz w:val="22"/>
          <w:szCs w:val="22"/>
        </w:rPr>
        <w:t xml:space="preserve">költségvetésben a </w:t>
      </w:r>
      <w:r w:rsidR="00E829D1">
        <w:rPr>
          <w:rFonts w:ascii="Arial" w:hAnsi="Arial" w:cs="Arial"/>
          <w:sz w:val="22"/>
          <w:szCs w:val="22"/>
        </w:rPr>
        <w:t>fedezetet</w:t>
      </w:r>
      <w:r>
        <w:rPr>
          <w:rFonts w:ascii="Arial" w:hAnsi="Arial" w:cs="Arial"/>
          <w:sz w:val="22"/>
          <w:szCs w:val="22"/>
        </w:rPr>
        <w:t xml:space="preserve"> a működési általános tartalékból lehet biztosítani.</w:t>
      </w:r>
    </w:p>
    <w:p w:rsidR="008B572C" w:rsidRDefault="008B572C" w:rsidP="003B2E0B">
      <w:pPr>
        <w:pStyle w:val="Nincstrkz"/>
        <w:jc w:val="both"/>
        <w:rPr>
          <w:rFonts w:ascii="Arial" w:hAnsi="Arial" w:cs="Arial"/>
          <w:sz w:val="22"/>
          <w:szCs w:val="22"/>
        </w:rPr>
      </w:pPr>
    </w:p>
    <w:p w:rsidR="000A5756" w:rsidRDefault="00680C0C" w:rsidP="003B2E0B">
      <w:pPr>
        <w:pStyle w:val="Nincstrkz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Kérem</w:t>
      </w:r>
      <w:r w:rsidR="001F3062" w:rsidRPr="00796A49">
        <w:rPr>
          <w:rFonts w:ascii="Arial" w:hAnsi="Arial" w:cs="Arial"/>
          <w:sz w:val="22"/>
          <w:szCs w:val="22"/>
        </w:rPr>
        <w:t xml:space="preserve"> a tisztelt Képviselő-t</w:t>
      </w:r>
      <w:r>
        <w:rPr>
          <w:rFonts w:ascii="Arial" w:hAnsi="Arial" w:cs="Arial"/>
          <w:sz w:val="22"/>
          <w:szCs w:val="22"/>
        </w:rPr>
        <w:t>estületet, hogy előterjesztésem</w:t>
      </w:r>
      <w:r w:rsidR="000A5756" w:rsidRPr="00796A49">
        <w:rPr>
          <w:rFonts w:ascii="Arial" w:hAnsi="Arial" w:cs="Arial"/>
          <w:sz w:val="22"/>
          <w:szCs w:val="22"/>
        </w:rPr>
        <w:t xml:space="preserve">et megvitatni, majd </w:t>
      </w:r>
      <w:r w:rsidR="005E5A8D">
        <w:rPr>
          <w:rFonts w:ascii="Arial" w:hAnsi="Arial" w:cs="Arial"/>
          <w:sz w:val="22"/>
          <w:szCs w:val="22"/>
        </w:rPr>
        <w:t>arról dönteni szíveskedjen</w:t>
      </w:r>
      <w:r w:rsidR="00E829D1">
        <w:rPr>
          <w:rFonts w:ascii="Arial" w:hAnsi="Arial" w:cs="Arial"/>
          <w:sz w:val="22"/>
          <w:szCs w:val="22"/>
        </w:rPr>
        <w:t>!</w:t>
      </w:r>
    </w:p>
    <w:p w:rsidR="00E829D1" w:rsidRPr="00796A49" w:rsidRDefault="00E829D1" w:rsidP="003B2E0B">
      <w:pPr>
        <w:pStyle w:val="Nincstrkz"/>
        <w:jc w:val="both"/>
        <w:rPr>
          <w:rFonts w:ascii="Arial" w:hAnsi="Arial" w:cs="Arial"/>
          <w:sz w:val="22"/>
          <w:szCs w:val="22"/>
        </w:rPr>
      </w:pPr>
    </w:p>
    <w:p w:rsidR="003D05F0" w:rsidRDefault="003D05F0" w:rsidP="003B2E0B">
      <w:pPr>
        <w:pStyle w:val="Nincstrkz"/>
        <w:jc w:val="both"/>
        <w:rPr>
          <w:rFonts w:ascii="Arial" w:hAnsi="Arial" w:cs="Arial"/>
          <w:sz w:val="22"/>
          <w:szCs w:val="22"/>
        </w:rPr>
      </w:pPr>
    </w:p>
    <w:p w:rsidR="00472154" w:rsidRDefault="00BE60CA" w:rsidP="00491D83">
      <w:pPr>
        <w:pStyle w:val="Nincstrkz"/>
        <w:tabs>
          <w:tab w:val="center" w:pos="6663"/>
        </w:tabs>
        <w:rPr>
          <w:rFonts w:ascii="Arial" w:hAnsi="Arial" w:cs="Arial"/>
          <w:sz w:val="22"/>
          <w:szCs w:val="22"/>
        </w:rPr>
      </w:pPr>
      <w:r w:rsidRPr="00796A49">
        <w:rPr>
          <w:rFonts w:ascii="Arial" w:hAnsi="Arial" w:cs="Arial"/>
          <w:sz w:val="22"/>
          <w:szCs w:val="22"/>
        </w:rPr>
        <w:t xml:space="preserve">Lakitelek, </w:t>
      </w:r>
      <w:r w:rsidR="00B32ACA">
        <w:rPr>
          <w:rFonts w:ascii="Arial" w:hAnsi="Arial" w:cs="Arial"/>
          <w:sz w:val="22"/>
          <w:szCs w:val="22"/>
        </w:rPr>
        <w:t>2016</w:t>
      </w:r>
      <w:r w:rsidR="00AC68C5">
        <w:rPr>
          <w:rFonts w:ascii="Arial" w:hAnsi="Arial" w:cs="Arial"/>
          <w:sz w:val="22"/>
          <w:szCs w:val="22"/>
        </w:rPr>
        <w:t>.</w:t>
      </w:r>
      <w:r w:rsidR="00B32ACA">
        <w:rPr>
          <w:rFonts w:ascii="Arial" w:hAnsi="Arial" w:cs="Arial"/>
          <w:sz w:val="22"/>
          <w:szCs w:val="22"/>
        </w:rPr>
        <w:t xml:space="preserve"> </w:t>
      </w:r>
      <w:r w:rsidR="00E829D1">
        <w:rPr>
          <w:rFonts w:ascii="Arial" w:hAnsi="Arial" w:cs="Arial"/>
          <w:sz w:val="22"/>
          <w:szCs w:val="22"/>
        </w:rPr>
        <w:t>szeptember 5</w:t>
      </w:r>
      <w:r w:rsidR="008246A5">
        <w:rPr>
          <w:rFonts w:ascii="Arial" w:hAnsi="Arial" w:cs="Arial"/>
          <w:sz w:val="22"/>
          <w:szCs w:val="22"/>
        </w:rPr>
        <w:t>.</w:t>
      </w:r>
    </w:p>
    <w:p w:rsidR="00472154" w:rsidRDefault="00472154" w:rsidP="00472154">
      <w:pPr>
        <w:tabs>
          <w:tab w:val="center" w:pos="2268"/>
          <w:tab w:val="center" w:pos="6804"/>
        </w:tabs>
        <w:jc w:val="both"/>
        <w:rPr>
          <w:rFonts w:ascii="Arial" w:hAnsi="Arial" w:cs="Arial"/>
          <w:sz w:val="22"/>
          <w:szCs w:val="22"/>
        </w:rPr>
      </w:pPr>
    </w:p>
    <w:p w:rsidR="000E3283" w:rsidRDefault="000E3283" w:rsidP="00472154">
      <w:pPr>
        <w:tabs>
          <w:tab w:val="center" w:pos="2268"/>
          <w:tab w:val="center" w:pos="6804"/>
        </w:tabs>
        <w:jc w:val="both"/>
        <w:rPr>
          <w:rFonts w:ascii="Arial" w:hAnsi="Arial" w:cs="Arial"/>
          <w:sz w:val="22"/>
          <w:szCs w:val="22"/>
        </w:rPr>
      </w:pPr>
    </w:p>
    <w:p w:rsidR="00472154" w:rsidRDefault="00472154" w:rsidP="00472154">
      <w:pPr>
        <w:tabs>
          <w:tab w:val="center" w:pos="2268"/>
          <w:tab w:val="center" w:pos="6804"/>
        </w:tabs>
        <w:jc w:val="both"/>
        <w:rPr>
          <w:rFonts w:ascii="Arial" w:hAnsi="Arial" w:cs="Arial"/>
          <w:sz w:val="22"/>
          <w:szCs w:val="22"/>
        </w:rPr>
      </w:pPr>
    </w:p>
    <w:p w:rsidR="00472154" w:rsidRPr="00472154" w:rsidRDefault="00472154" w:rsidP="00E829D1">
      <w:pPr>
        <w:tabs>
          <w:tab w:val="center" w:pos="7088"/>
        </w:tabs>
        <w:jc w:val="both"/>
        <w:rPr>
          <w:rFonts w:ascii="Arial" w:hAnsi="Arial" w:cs="Arial"/>
          <w:b/>
          <w:sz w:val="22"/>
          <w:szCs w:val="22"/>
        </w:rPr>
      </w:pPr>
      <w:r w:rsidRPr="00472154">
        <w:rPr>
          <w:rFonts w:ascii="Arial" w:hAnsi="Arial" w:cs="Arial"/>
          <w:b/>
          <w:sz w:val="22"/>
          <w:szCs w:val="22"/>
        </w:rPr>
        <w:tab/>
      </w:r>
      <w:r w:rsidR="00AC68C5">
        <w:rPr>
          <w:rFonts w:ascii="Arial" w:hAnsi="Arial" w:cs="Arial"/>
          <w:b/>
          <w:sz w:val="22"/>
          <w:szCs w:val="22"/>
        </w:rPr>
        <w:t>Zobokiné Kiss Anita</w:t>
      </w:r>
      <w:r w:rsidRPr="00472154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472154">
        <w:rPr>
          <w:rFonts w:ascii="Arial" w:hAnsi="Arial" w:cs="Arial"/>
          <w:b/>
          <w:sz w:val="22"/>
          <w:szCs w:val="22"/>
        </w:rPr>
        <w:t>sk</w:t>
      </w:r>
      <w:proofErr w:type="spellEnd"/>
      <w:r w:rsidRPr="00472154">
        <w:rPr>
          <w:rFonts w:ascii="Arial" w:hAnsi="Arial" w:cs="Arial"/>
          <w:b/>
          <w:sz w:val="22"/>
          <w:szCs w:val="22"/>
        </w:rPr>
        <w:t>.</w:t>
      </w:r>
    </w:p>
    <w:p w:rsidR="00EE0F07" w:rsidRDefault="00506CFD" w:rsidP="00E829D1">
      <w:pPr>
        <w:tabs>
          <w:tab w:val="center" w:pos="7088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AC68C5">
        <w:rPr>
          <w:rFonts w:ascii="Arial" w:hAnsi="Arial" w:cs="Arial"/>
          <w:sz w:val="22"/>
          <w:szCs w:val="22"/>
        </w:rPr>
        <w:t>polgármester</w:t>
      </w:r>
    </w:p>
    <w:p w:rsidR="00AE4E7A" w:rsidRDefault="00AE4E7A" w:rsidP="00EE0F07">
      <w:pPr>
        <w:pStyle w:val="Csakszveg1"/>
        <w:jc w:val="center"/>
        <w:rPr>
          <w:rFonts w:ascii="Arial" w:hAnsi="Arial" w:cs="Arial"/>
          <w:b/>
          <w:sz w:val="22"/>
          <w:szCs w:val="22"/>
        </w:rPr>
      </w:pPr>
    </w:p>
    <w:p w:rsidR="00AE4E7A" w:rsidRDefault="00AE4E7A" w:rsidP="00EE0F07">
      <w:pPr>
        <w:pStyle w:val="Csakszveg1"/>
        <w:jc w:val="center"/>
        <w:rPr>
          <w:rFonts w:ascii="Arial" w:hAnsi="Arial" w:cs="Arial"/>
          <w:b/>
          <w:sz w:val="22"/>
          <w:szCs w:val="22"/>
        </w:rPr>
      </w:pPr>
    </w:p>
    <w:p w:rsidR="00B25302" w:rsidRDefault="00B25302" w:rsidP="00EE0F07">
      <w:pPr>
        <w:pStyle w:val="Csakszveg1"/>
        <w:jc w:val="center"/>
        <w:rPr>
          <w:rFonts w:ascii="Arial" w:hAnsi="Arial" w:cs="Arial"/>
          <w:b/>
          <w:sz w:val="22"/>
          <w:szCs w:val="22"/>
        </w:rPr>
      </w:pPr>
    </w:p>
    <w:p w:rsidR="00B25302" w:rsidRDefault="00B25302" w:rsidP="00EE0F07">
      <w:pPr>
        <w:pStyle w:val="Csakszveg1"/>
        <w:jc w:val="center"/>
        <w:rPr>
          <w:rFonts w:ascii="Arial" w:hAnsi="Arial" w:cs="Arial"/>
          <w:b/>
          <w:sz w:val="22"/>
          <w:szCs w:val="22"/>
        </w:rPr>
      </w:pPr>
    </w:p>
    <w:p w:rsidR="00B25302" w:rsidRDefault="00B25302" w:rsidP="00EE0F07">
      <w:pPr>
        <w:pStyle w:val="Csakszveg1"/>
        <w:jc w:val="center"/>
        <w:rPr>
          <w:rFonts w:ascii="Arial" w:hAnsi="Arial" w:cs="Arial"/>
          <w:b/>
          <w:sz w:val="22"/>
          <w:szCs w:val="22"/>
        </w:rPr>
      </w:pPr>
    </w:p>
    <w:p w:rsidR="00B25302" w:rsidRDefault="00B25302" w:rsidP="00EE0F07">
      <w:pPr>
        <w:pStyle w:val="Csakszveg1"/>
        <w:jc w:val="center"/>
        <w:rPr>
          <w:rFonts w:ascii="Arial" w:hAnsi="Arial" w:cs="Arial"/>
          <w:b/>
          <w:sz w:val="22"/>
          <w:szCs w:val="22"/>
        </w:rPr>
      </w:pPr>
    </w:p>
    <w:p w:rsidR="00B25302" w:rsidRDefault="00B25302" w:rsidP="00EE0F07">
      <w:pPr>
        <w:pStyle w:val="Csakszveg1"/>
        <w:jc w:val="center"/>
        <w:rPr>
          <w:rFonts w:ascii="Arial" w:hAnsi="Arial" w:cs="Arial"/>
          <w:b/>
          <w:sz w:val="22"/>
          <w:szCs w:val="22"/>
        </w:rPr>
      </w:pPr>
    </w:p>
    <w:p w:rsidR="00B25302" w:rsidRDefault="00B25302" w:rsidP="00EE0F07">
      <w:pPr>
        <w:pStyle w:val="Csakszveg1"/>
        <w:jc w:val="center"/>
        <w:rPr>
          <w:rFonts w:ascii="Arial" w:hAnsi="Arial" w:cs="Arial"/>
          <w:b/>
          <w:sz w:val="22"/>
          <w:szCs w:val="22"/>
        </w:rPr>
      </w:pPr>
    </w:p>
    <w:p w:rsidR="00B25302" w:rsidRDefault="00B25302" w:rsidP="00EE0F07">
      <w:pPr>
        <w:pStyle w:val="Csakszveg1"/>
        <w:jc w:val="center"/>
        <w:rPr>
          <w:rFonts w:ascii="Arial" w:hAnsi="Arial" w:cs="Arial"/>
          <w:b/>
          <w:sz w:val="22"/>
          <w:szCs w:val="22"/>
        </w:rPr>
      </w:pPr>
    </w:p>
    <w:p w:rsidR="00B25302" w:rsidRDefault="00B25302" w:rsidP="00EE0F07">
      <w:pPr>
        <w:pStyle w:val="Csakszveg1"/>
        <w:jc w:val="center"/>
        <w:rPr>
          <w:rFonts w:ascii="Arial" w:hAnsi="Arial" w:cs="Arial"/>
          <w:b/>
          <w:sz w:val="22"/>
          <w:szCs w:val="22"/>
        </w:rPr>
      </w:pPr>
    </w:p>
    <w:p w:rsidR="00B25302" w:rsidRDefault="00B25302" w:rsidP="00EE0F07">
      <w:pPr>
        <w:pStyle w:val="Csakszveg1"/>
        <w:jc w:val="center"/>
        <w:rPr>
          <w:rFonts w:ascii="Arial" w:hAnsi="Arial" w:cs="Arial"/>
          <w:b/>
          <w:sz w:val="22"/>
          <w:szCs w:val="22"/>
        </w:rPr>
      </w:pPr>
    </w:p>
    <w:p w:rsidR="00B25302" w:rsidRDefault="00B25302" w:rsidP="00EE0F07">
      <w:pPr>
        <w:pStyle w:val="Csakszveg1"/>
        <w:jc w:val="center"/>
        <w:rPr>
          <w:rFonts w:ascii="Arial" w:hAnsi="Arial" w:cs="Arial"/>
          <w:b/>
          <w:sz w:val="22"/>
          <w:szCs w:val="22"/>
        </w:rPr>
      </w:pPr>
    </w:p>
    <w:p w:rsidR="00B25302" w:rsidRDefault="00B25302" w:rsidP="00EE0F07">
      <w:pPr>
        <w:pStyle w:val="Csakszveg1"/>
        <w:jc w:val="center"/>
        <w:rPr>
          <w:rFonts w:ascii="Arial" w:hAnsi="Arial" w:cs="Arial"/>
          <w:b/>
          <w:sz w:val="22"/>
          <w:szCs w:val="22"/>
        </w:rPr>
      </w:pPr>
    </w:p>
    <w:p w:rsidR="00B25302" w:rsidRDefault="00B25302" w:rsidP="00EE0F07">
      <w:pPr>
        <w:pStyle w:val="Csakszveg1"/>
        <w:jc w:val="center"/>
        <w:rPr>
          <w:rFonts w:ascii="Arial" w:hAnsi="Arial" w:cs="Arial"/>
          <w:b/>
          <w:sz w:val="22"/>
          <w:szCs w:val="22"/>
        </w:rPr>
      </w:pPr>
    </w:p>
    <w:p w:rsidR="00B25302" w:rsidRDefault="00B25302" w:rsidP="00EE0F07">
      <w:pPr>
        <w:pStyle w:val="Csakszveg1"/>
        <w:jc w:val="center"/>
        <w:rPr>
          <w:rFonts w:ascii="Arial" w:hAnsi="Arial" w:cs="Arial"/>
          <w:b/>
          <w:sz w:val="22"/>
          <w:szCs w:val="22"/>
        </w:rPr>
      </w:pPr>
    </w:p>
    <w:p w:rsidR="00B25302" w:rsidRDefault="00B25302" w:rsidP="00EE0F07">
      <w:pPr>
        <w:pStyle w:val="Csakszveg1"/>
        <w:jc w:val="center"/>
        <w:rPr>
          <w:rFonts w:ascii="Arial" w:hAnsi="Arial" w:cs="Arial"/>
          <w:b/>
          <w:sz w:val="22"/>
          <w:szCs w:val="22"/>
        </w:rPr>
      </w:pPr>
    </w:p>
    <w:p w:rsidR="000E3283" w:rsidRPr="00F778C3" w:rsidRDefault="000E3283" w:rsidP="00E829D1">
      <w:pPr>
        <w:pStyle w:val="Csakszveg1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HATÁROZAT</w:t>
      </w:r>
      <w:r w:rsidRPr="00F778C3">
        <w:rPr>
          <w:rFonts w:ascii="Arial" w:hAnsi="Arial" w:cs="Arial"/>
          <w:b/>
          <w:sz w:val="22"/>
          <w:szCs w:val="22"/>
        </w:rPr>
        <w:t>-TERVEZET</w:t>
      </w:r>
    </w:p>
    <w:p w:rsidR="000E3283" w:rsidRPr="00F778C3" w:rsidRDefault="000E3283" w:rsidP="000E3283">
      <w:pPr>
        <w:pStyle w:val="Csakszveg1"/>
        <w:jc w:val="center"/>
        <w:rPr>
          <w:rFonts w:ascii="Arial" w:hAnsi="Arial" w:cs="Arial"/>
          <w:b/>
          <w:sz w:val="22"/>
          <w:szCs w:val="22"/>
        </w:rPr>
      </w:pPr>
    </w:p>
    <w:p w:rsidR="000E3283" w:rsidRPr="00F778C3" w:rsidRDefault="000E3283" w:rsidP="000E3283">
      <w:pPr>
        <w:pStyle w:val="Csakszveg1"/>
        <w:jc w:val="both"/>
        <w:rPr>
          <w:rFonts w:ascii="Arial" w:hAnsi="Arial" w:cs="Arial"/>
          <w:b/>
          <w:sz w:val="22"/>
          <w:szCs w:val="22"/>
        </w:rPr>
      </w:pPr>
      <w:r w:rsidRPr="00F778C3">
        <w:rPr>
          <w:rFonts w:ascii="Arial" w:hAnsi="Arial" w:cs="Arial"/>
          <w:b/>
          <w:sz w:val="22"/>
          <w:szCs w:val="22"/>
        </w:rPr>
        <w:t>Lakitelek Önkormányzat Képviselő-testületének</w:t>
      </w:r>
    </w:p>
    <w:p w:rsidR="000E3283" w:rsidRPr="00F778C3" w:rsidRDefault="000E3283" w:rsidP="000E3283">
      <w:pPr>
        <w:pStyle w:val="Csakszveg1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u w:val="single"/>
        </w:rPr>
        <w:t>……/201</w:t>
      </w:r>
      <w:r w:rsidR="00DF10EE">
        <w:rPr>
          <w:rFonts w:ascii="Arial" w:hAnsi="Arial" w:cs="Arial"/>
          <w:b/>
          <w:sz w:val="22"/>
          <w:szCs w:val="22"/>
          <w:u w:val="single"/>
        </w:rPr>
        <w:t>6</w:t>
      </w:r>
      <w:r w:rsidR="00E829D1">
        <w:rPr>
          <w:rFonts w:ascii="Arial" w:hAnsi="Arial" w:cs="Arial"/>
          <w:b/>
          <w:sz w:val="22"/>
          <w:szCs w:val="22"/>
          <w:u w:val="single"/>
        </w:rPr>
        <w:t>. (IX.08.</w:t>
      </w:r>
      <w:r w:rsidRPr="00F778C3">
        <w:rPr>
          <w:rFonts w:ascii="Arial" w:hAnsi="Arial" w:cs="Arial"/>
          <w:b/>
          <w:sz w:val="22"/>
          <w:szCs w:val="22"/>
          <w:u w:val="single"/>
        </w:rPr>
        <w:t xml:space="preserve">) számú </w:t>
      </w:r>
      <w:r>
        <w:rPr>
          <w:rFonts w:ascii="Arial" w:hAnsi="Arial" w:cs="Arial"/>
          <w:b/>
          <w:sz w:val="22"/>
          <w:szCs w:val="22"/>
          <w:u w:val="single"/>
        </w:rPr>
        <w:t>határozata</w:t>
      </w:r>
    </w:p>
    <w:p w:rsidR="000E3283" w:rsidRPr="008246A5" w:rsidRDefault="008246A5" w:rsidP="000E3283">
      <w:pPr>
        <w:pStyle w:val="Csakszveg1"/>
        <w:jc w:val="both"/>
        <w:rPr>
          <w:rFonts w:ascii="Arial" w:hAnsi="Arial" w:cs="Arial"/>
          <w:b/>
          <w:sz w:val="22"/>
          <w:szCs w:val="22"/>
        </w:rPr>
      </w:pPr>
      <w:r w:rsidRPr="008246A5">
        <w:rPr>
          <w:rFonts w:ascii="Arial" w:hAnsi="Arial" w:cs="Arial"/>
          <w:b/>
          <w:sz w:val="22"/>
          <w:szCs w:val="22"/>
        </w:rPr>
        <w:t xml:space="preserve">Együttműködési Megállapodás megkötése a GYÓGY-ÁSZ </w:t>
      </w:r>
      <w:proofErr w:type="spellStart"/>
      <w:r w:rsidRPr="008246A5">
        <w:rPr>
          <w:rFonts w:ascii="Arial" w:hAnsi="Arial" w:cs="Arial"/>
          <w:b/>
          <w:sz w:val="22"/>
          <w:szCs w:val="22"/>
        </w:rPr>
        <w:t>Kft-vel</w:t>
      </w:r>
      <w:proofErr w:type="spellEnd"/>
      <w:r w:rsidRPr="008246A5">
        <w:rPr>
          <w:rFonts w:ascii="Arial" w:hAnsi="Arial" w:cs="Arial"/>
          <w:b/>
          <w:sz w:val="22"/>
          <w:szCs w:val="22"/>
        </w:rPr>
        <w:t xml:space="preserve"> a laborvizsgálatok díjának fedezésére</w:t>
      </w:r>
      <w:r>
        <w:rPr>
          <w:rFonts w:ascii="Arial" w:hAnsi="Arial" w:cs="Arial"/>
          <w:b/>
          <w:sz w:val="22"/>
          <w:szCs w:val="22"/>
        </w:rPr>
        <w:t>,</w:t>
      </w:r>
      <w:r w:rsidRPr="008246A5">
        <w:rPr>
          <w:rFonts w:ascii="Arial" w:hAnsi="Arial" w:cs="Arial"/>
          <w:b/>
          <w:sz w:val="22"/>
          <w:szCs w:val="22"/>
        </w:rPr>
        <w:t xml:space="preserve"> a lakiteleki lakosok vonatkozásában</w:t>
      </w:r>
    </w:p>
    <w:p w:rsidR="000E3283" w:rsidRDefault="000E3283" w:rsidP="000E3283">
      <w:pPr>
        <w:pStyle w:val="Csakszveg1"/>
        <w:jc w:val="both"/>
        <w:rPr>
          <w:rFonts w:ascii="Arial" w:hAnsi="Arial" w:cs="Arial"/>
          <w:sz w:val="22"/>
          <w:szCs w:val="22"/>
        </w:rPr>
      </w:pPr>
    </w:p>
    <w:p w:rsidR="00E829D1" w:rsidRPr="00F778C3" w:rsidRDefault="00E829D1" w:rsidP="000E3283">
      <w:pPr>
        <w:pStyle w:val="Csakszveg1"/>
        <w:jc w:val="both"/>
        <w:rPr>
          <w:rFonts w:ascii="Arial" w:hAnsi="Arial" w:cs="Arial"/>
          <w:sz w:val="22"/>
          <w:szCs w:val="22"/>
        </w:rPr>
      </w:pPr>
    </w:p>
    <w:p w:rsidR="000E3283" w:rsidRDefault="000E3283" w:rsidP="000E3283">
      <w:pPr>
        <w:jc w:val="both"/>
        <w:rPr>
          <w:rFonts w:ascii="Arial" w:hAnsi="Arial" w:cs="Arial"/>
          <w:sz w:val="22"/>
          <w:szCs w:val="22"/>
        </w:rPr>
      </w:pPr>
      <w:r w:rsidRPr="00F778C3">
        <w:rPr>
          <w:rFonts w:ascii="Arial" w:hAnsi="Arial" w:cs="Arial"/>
          <w:sz w:val="22"/>
          <w:szCs w:val="22"/>
        </w:rPr>
        <w:t>Lakitelek Önkormányzat</w:t>
      </w:r>
      <w:r>
        <w:rPr>
          <w:rFonts w:ascii="Arial" w:hAnsi="Arial" w:cs="Arial"/>
          <w:sz w:val="22"/>
          <w:szCs w:val="22"/>
        </w:rPr>
        <w:t xml:space="preserve"> Képviselő- testülete Zobokiné Kiss Anita polgármester előterjeszt</w:t>
      </w:r>
      <w:r>
        <w:rPr>
          <w:rFonts w:ascii="Arial" w:hAnsi="Arial" w:cs="Arial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sét megtárgyalta és az alábbi határozatot hozta:</w:t>
      </w:r>
    </w:p>
    <w:p w:rsidR="000E3283" w:rsidRDefault="000E3283" w:rsidP="000E3283">
      <w:pPr>
        <w:jc w:val="both"/>
        <w:rPr>
          <w:rFonts w:ascii="Arial" w:hAnsi="Arial" w:cs="Arial"/>
          <w:sz w:val="22"/>
          <w:szCs w:val="22"/>
        </w:rPr>
      </w:pPr>
    </w:p>
    <w:p w:rsidR="008246A5" w:rsidRPr="008246A5" w:rsidRDefault="008246A5" w:rsidP="008246A5">
      <w:pPr>
        <w:pStyle w:val="Listaszerbekezds"/>
        <w:numPr>
          <w:ilvl w:val="0"/>
          <w:numId w:val="23"/>
        </w:numPr>
        <w:jc w:val="both"/>
        <w:rPr>
          <w:rFonts w:ascii="Arial" w:hAnsi="Arial" w:cs="Arial"/>
          <w:sz w:val="22"/>
          <w:szCs w:val="22"/>
        </w:rPr>
      </w:pPr>
      <w:r w:rsidRPr="008246A5">
        <w:rPr>
          <w:rFonts w:ascii="Arial" w:hAnsi="Arial" w:cs="Arial"/>
          <w:sz w:val="22"/>
          <w:szCs w:val="22"/>
        </w:rPr>
        <w:t>A Képviselő-testület 2016. szeptember 15-től a lakiteleki lakosság vonatkozás</w:t>
      </w:r>
      <w:r w:rsidRPr="008246A5">
        <w:rPr>
          <w:rFonts w:ascii="Arial" w:hAnsi="Arial" w:cs="Arial"/>
          <w:sz w:val="22"/>
          <w:szCs w:val="22"/>
        </w:rPr>
        <w:t>á</w:t>
      </w:r>
      <w:r w:rsidRPr="008246A5">
        <w:rPr>
          <w:rFonts w:ascii="Arial" w:hAnsi="Arial" w:cs="Arial"/>
          <w:sz w:val="22"/>
          <w:szCs w:val="22"/>
        </w:rPr>
        <w:t>ban a laborvizsgálat díját átvállalja.</w:t>
      </w:r>
    </w:p>
    <w:p w:rsidR="008246A5" w:rsidRDefault="008246A5" w:rsidP="00B32ACA">
      <w:pPr>
        <w:ind w:left="1418" w:hanging="713"/>
        <w:jc w:val="both"/>
        <w:rPr>
          <w:rFonts w:ascii="Arial" w:hAnsi="Arial" w:cs="Arial"/>
          <w:sz w:val="22"/>
          <w:szCs w:val="22"/>
        </w:rPr>
      </w:pPr>
    </w:p>
    <w:p w:rsidR="000E3283" w:rsidRPr="008246A5" w:rsidRDefault="000E3283" w:rsidP="008246A5">
      <w:pPr>
        <w:pStyle w:val="Listaszerbekezds"/>
        <w:numPr>
          <w:ilvl w:val="0"/>
          <w:numId w:val="23"/>
        </w:numPr>
        <w:jc w:val="both"/>
        <w:rPr>
          <w:rFonts w:ascii="Arial" w:hAnsi="Arial" w:cs="Arial"/>
          <w:sz w:val="22"/>
          <w:szCs w:val="22"/>
        </w:rPr>
      </w:pPr>
      <w:r w:rsidRPr="008246A5">
        <w:rPr>
          <w:rFonts w:ascii="Arial" w:hAnsi="Arial" w:cs="Arial"/>
          <w:sz w:val="22"/>
          <w:szCs w:val="22"/>
        </w:rPr>
        <w:t xml:space="preserve">A Képviselő-testület </w:t>
      </w:r>
      <w:r w:rsidR="002B14F5" w:rsidRPr="008246A5">
        <w:rPr>
          <w:rFonts w:ascii="Arial" w:hAnsi="Arial" w:cs="Arial"/>
          <w:sz w:val="22"/>
          <w:szCs w:val="22"/>
        </w:rPr>
        <w:t xml:space="preserve">felhatalmazza Zobokiné Kiss Anita polgármestert, hogy </w:t>
      </w:r>
      <w:r w:rsidR="008246A5" w:rsidRPr="008246A5">
        <w:rPr>
          <w:rFonts w:ascii="Arial" w:hAnsi="Arial" w:cs="Arial"/>
          <w:sz w:val="22"/>
          <w:szCs w:val="22"/>
        </w:rPr>
        <w:t xml:space="preserve">a GYÓGY-ÁSZ </w:t>
      </w:r>
      <w:proofErr w:type="spellStart"/>
      <w:r w:rsidR="008246A5" w:rsidRPr="008246A5">
        <w:rPr>
          <w:rFonts w:ascii="Arial" w:hAnsi="Arial" w:cs="Arial"/>
          <w:sz w:val="22"/>
          <w:szCs w:val="22"/>
        </w:rPr>
        <w:t>KFT-vel</w:t>
      </w:r>
      <w:proofErr w:type="spellEnd"/>
      <w:r w:rsidR="008246A5" w:rsidRPr="008246A5">
        <w:rPr>
          <w:rFonts w:ascii="Arial" w:hAnsi="Arial" w:cs="Arial"/>
          <w:sz w:val="22"/>
          <w:szCs w:val="22"/>
        </w:rPr>
        <w:t xml:space="preserve"> együttműködési megállapodást kössön a </w:t>
      </w:r>
      <w:proofErr w:type="spellStart"/>
      <w:r w:rsidR="008246A5" w:rsidRPr="008246A5">
        <w:rPr>
          <w:rFonts w:ascii="Arial" w:hAnsi="Arial" w:cs="Arial"/>
          <w:sz w:val="22"/>
          <w:szCs w:val="22"/>
        </w:rPr>
        <w:t>laborbizsgálati</w:t>
      </w:r>
      <w:proofErr w:type="spellEnd"/>
      <w:r w:rsidR="008246A5" w:rsidRPr="008246A5">
        <w:rPr>
          <w:rFonts w:ascii="Arial" w:hAnsi="Arial" w:cs="Arial"/>
          <w:sz w:val="22"/>
          <w:szCs w:val="22"/>
        </w:rPr>
        <w:t xml:space="preserve"> d</w:t>
      </w:r>
      <w:r w:rsidR="008246A5" w:rsidRPr="008246A5">
        <w:rPr>
          <w:rFonts w:ascii="Arial" w:hAnsi="Arial" w:cs="Arial"/>
          <w:sz w:val="22"/>
          <w:szCs w:val="22"/>
        </w:rPr>
        <w:t>í</w:t>
      </w:r>
      <w:r w:rsidR="008246A5" w:rsidRPr="008246A5">
        <w:rPr>
          <w:rFonts w:ascii="Arial" w:hAnsi="Arial" w:cs="Arial"/>
          <w:sz w:val="22"/>
          <w:szCs w:val="22"/>
        </w:rPr>
        <w:t>jak megfizetésével kapcsolatban.</w:t>
      </w:r>
    </w:p>
    <w:p w:rsidR="00B32ACA" w:rsidRDefault="00B32ACA" w:rsidP="00B32ACA">
      <w:pPr>
        <w:ind w:left="1418" w:hanging="713"/>
        <w:jc w:val="both"/>
        <w:rPr>
          <w:rFonts w:ascii="Arial" w:hAnsi="Arial" w:cs="Arial"/>
          <w:sz w:val="22"/>
          <w:szCs w:val="22"/>
        </w:rPr>
      </w:pPr>
    </w:p>
    <w:p w:rsidR="00DF10EE" w:rsidRDefault="00DF10EE" w:rsidP="00DF10EE">
      <w:pPr>
        <w:ind w:left="1418" w:hanging="713"/>
        <w:jc w:val="both"/>
        <w:rPr>
          <w:rFonts w:ascii="Arial" w:hAnsi="Arial" w:cs="Arial"/>
          <w:sz w:val="22"/>
          <w:szCs w:val="22"/>
        </w:rPr>
      </w:pPr>
    </w:p>
    <w:p w:rsidR="000E3283" w:rsidRDefault="000E3283" w:rsidP="000E3283">
      <w:pPr>
        <w:jc w:val="both"/>
        <w:rPr>
          <w:rFonts w:ascii="Arial" w:hAnsi="Arial" w:cs="Arial"/>
          <w:sz w:val="22"/>
          <w:szCs w:val="22"/>
        </w:rPr>
      </w:pPr>
    </w:p>
    <w:p w:rsidR="000E3283" w:rsidRDefault="000E3283" w:rsidP="00E829D1">
      <w:pPr>
        <w:ind w:left="226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0E3283">
        <w:rPr>
          <w:rFonts w:ascii="Arial" w:hAnsi="Arial" w:cs="Arial"/>
          <w:i/>
          <w:sz w:val="22"/>
          <w:szCs w:val="22"/>
          <w:u w:val="single"/>
        </w:rPr>
        <w:t>Felelős</w:t>
      </w:r>
      <w:r>
        <w:rPr>
          <w:rFonts w:ascii="Arial" w:hAnsi="Arial" w:cs="Arial"/>
          <w:i/>
          <w:sz w:val="22"/>
          <w:szCs w:val="22"/>
          <w:u w:val="single"/>
        </w:rPr>
        <w:t>:</w:t>
      </w:r>
      <w:r>
        <w:rPr>
          <w:rFonts w:ascii="Arial" w:hAnsi="Arial" w:cs="Arial"/>
          <w:sz w:val="22"/>
          <w:szCs w:val="22"/>
        </w:rPr>
        <w:tab/>
        <w:t>Zobokiné Kiss Anita polgármester</w:t>
      </w:r>
    </w:p>
    <w:p w:rsidR="000E3283" w:rsidRDefault="000E3283" w:rsidP="00E829D1">
      <w:pPr>
        <w:ind w:left="226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i/>
          <w:sz w:val="22"/>
          <w:szCs w:val="22"/>
          <w:u w:val="single"/>
        </w:rPr>
        <w:t>Határidő:</w:t>
      </w:r>
      <w:r>
        <w:rPr>
          <w:rFonts w:ascii="Arial" w:hAnsi="Arial" w:cs="Arial"/>
          <w:sz w:val="22"/>
          <w:szCs w:val="22"/>
        </w:rPr>
        <w:tab/>
        <w:t>értelemszerű</w:t>
      </w:r>
    </w:p>
    <w:p w:rsidR="00E829D1" w:rsidRDefault="00E829D1" w:rsidP="00E829D1">
      <w:pPr>
        <w:ind w:left="2268"/>
        <w:jc w:val="both"/>
        <w:rPr>
          <w:rFonts w:ascii="Arial" w:hAnsi="Arial" w:cs="Arial"/>
          <w:sz w:val="22"/>
          <w:szCs w:val="22"/>
        </w:rPr>
      </w:pPr>
    </w:p>
    <w:p w:rsidR="000E3283" w:rsidRDefault="000E3283" w:rsidP="00E829D1">
      <w:pPr>
        <w:ind w:left="226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Értesül:</w:t>
      </w:r>
      <w:r>
        <w:rPr>
          <w:rFonts w:ascii="Arial" w:hAnsi="Arial" w:cs="Arial"/>
          <w:sz w:val="22"/>
          <w:szCs w:val="22"/>
        </w:rPr>
        <w:tab/>
        <w:t xml:space="preserve">- </w:t>
      </w:r>
      <w:r w:rsidR="008246A5">
        <w:rPr>
          <w:rFonts w:ascii="Arial" w:hAnsi="Arial" w:cs="Arial"/>
          <w:sz w:val="22"/>
          <w:szCs w:val="22"/>
        </w:rPr>
        <w:t>pénzügy</w:t>
      </w:r>
    </w:p>
    <w:p w:rsidR="008246A5" w:rsidRDefault="008246A5" w:rsidP="00E829D1">
      <w:pPr>
        <w:ind w:left="226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- GYÓGY-ÁSZ Kft.</w:t>
      </w:r>
    </w:p>
    <w:p w:rsidR="000E3283" w:rsidRDefault="00323285" w:rsidP="00E829D1">
      <w:pPr>
        <w:ind w:left="226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0E3283">
        <w:rPr>
          <w:rFonts w:ascii="Arial" w:hAnsi="Arial" w:cs="Arial"/>
          <w:sz w:val="22"/>
          <w:szCs w:val="22"/>
        </w:rPr>
        <w:t xml:space="preserve">- </w:t>
      </w:r>
      <w:r w:rsidR="000E3283" w:rsidRPr="000E3283">
        <w:rPr>
          <w:rFonts w:ascii="Arial" w:hAnsi="Arial" w:cs="Arial"/>
          <w:sz w:val="22"/>
          <w:szCs w:val="22"/>
        </w:rPr>
        <w:t>Irattár</w:t>
      </w:r>
    </w:p>
    <w:sectPr w:rsidR="000E3283" w:rsidSect="00491D83">
      <w:headerReference w:type="default" r:id="rId8"/>
      <w:headerReference w:type="first" r:id="rId9"/>
      <w:pgSz w:w="11906" w:h="16838"/>
      <w:pgMar w:top="1985" w:right="1418" w:bottom="426" w:left="1418" w:header="709" w:footer="709" w:gutter="0"/>
      <w:cols w:space="708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33F8" w:rsidRDefault="007E33F8">
      <w:r>
        <w:separator/>
      </w:r>
    </w:p>
  </w:endnote>
  <w:endnote w:type="continuationSeparator" w:id="0">
    <w:p w:rsidR="007E33F8" w:rsidRDefault="007E33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33F8" w:rsidRDefault="007E33F8">
      <w:r>
        <w:separator/>
      </w:r>
    </w:p>
  </w:footnote>
  <w:footnote w:type="continuationSeparator" w:id="0">
    <w:p w:rsidR="007E33F8" w:rsidRDefault="007E33F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282" w:rsidRDefault="00DB79EF">
    <w:pPr>
      <w:pStyle w:val="llb"/>
      <w:jc w:val="right"/>
      <w:rPr>
        <w:rFonts w:ascii="Book Antiqua" w:hAnsi="Book Antiqua"/>
        <w:sz w:val="24"/>
      </w:rPr>
    </w:pPr>
    <w:r>
      <w:rPr>
        <w:rStyle w:val="Oldalszm"/>
        <w:rFonts w:ascii="Book Antiqua" w:hAnsi="Book Antiqua"/>
        <w:sz w:val="24"/>
      </w:rPr>
      <w:fldChar w:fldCharType="begin"/>
    </w:r>
    <w:r w:rsidR="00F56282">
      <w:rPr>
        <w:rStyle w:val="Oldalszm"/>
        <w:rFonts w:ascii="Book Antiqua" w:hAnsi="Book Antiqua"/>
        <w:sz w:val="24"/>
      </w:rPr>
      <w:instrText xml:space="preserve"> PAGE </w:instrText>
    </w:r>
    <w:r>
      <w:rPr>
        <w:rStyle w:val="Oldalszm"/>
        <w:rFonts w:ascii="Book Antiqua" w:hAnsi="Book Antiqua"/>
        <w:sz w:val="24"/>
      </w:rPr>
      <w:fldChar w:fldCharType="separate"/>
    </w:r>
    <w:r w:rsidR="00E829D1">
      <w:rPr>
        <w:rStyle w:val="Oldalszm"/>
        <w:rFonts w:ascii="Book Antiqua" w:hAnsi="Book Antiqua"/>
        <w:noProof/>
        <w:sz w:val="24"/>
      </w:rPr>
      <w:t>2</w:t>
    </w:r>
    <w:r>
      <w:rPr>
        <w:rStyle w:val="Oldalszm"/>
        <w:rFonts w:ascii="Book Antiqua" w:hAnsi="Book Antiqua"/>
        <w:sz w:val="24"/>
      </w:rPr>
      <w:fldChar w:fldCharType="end"/>
    </w:r>
  </w:p>
  <w:p w:rsidR="00F56282" w:rsidRDefault="00F56282">
    <w:pPr>
      <w:pStyle w:val="lfej"/>
    </w:pPr>
  </w:p>
  <w:p w:rsidR="00F56282" w:rsidRDefault="00F56282">
    <w:pPr>
      <w:pStyle w:val="lfej"/>
    </w:pPr>
  </w:p>
  <w:p w:rsidR="00F56282" w:rsidRDefault="00DB79EF">
    <w:pPr>
      <w:pStyle w:val="lfej"/>
    </w:pPr>
    <w:r>
      <w:rPr>
        <w:noProof/>
      </w:rPr>
      <w:pict>
        <v:line id="Line 1" o:spid="_x0000_s2057" style="position:absolute;z-index:251655680;visibility:visible" from="-6.1pt,6.35pt" to="454.7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" o:allowincell="f"/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282" w:rsidRDefault="00DB79EF">
    <w:pPr>
      <w:pStyle w:val="lfej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122.15pt;margin-top:.8pt;width:324pt;height:95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" o:allowincell="f" strokecolor="white">
          <v:textbox style="mso-next-textbox:#_x0000_s2056">
            <w:txbxContent>
              <w:p w:rsidR="00F56282" w:rsidRDefault="005C0498" w:rsidP="00E829D1">
                <w:pPr>
                  <w:pStyle w:val="Cmsor2"/>
                </w:pPr>
                <w:r>
                  <w:t xml:space="preserve">LAKITELEK </w:t>
                </w:r>
                <w:r w:rsidR="00AE4E7A">
                  <w:t>POLÁRMESTER</w:t>
                </w:r>
                <w:r w:rsidR="00506CFD">
                  <w:t>E</w:t>
                </w:r>
              </w:p>
              <w:p w:rsidR="00AE4E7A" w:rsidRPr="00AE4E7A" w:rsidRDefault="00AE4E7A" w:rsidP="00AE4E7A"/>
              <w:p w:rsidR="00F56282" w:rsidRDefault="00F56282">
                <w:pPr>
                  <w:rPr>
                    <w:rFonts w:ascii="Book Antiqua" w:hAnsi="Book Antiqua"/>
                    <w:b/>
                    <w:i/>
                    <w:sz w:val="22"/>
                  </w:rPr>
                </w:pPr>
                <w:r>
                  <w:rPr>
                    <w:rFonts w:ascii="Book Antiqua" w:hAnsi="Book Antiqua"/>
                    <w:b/>
                    <w:i/>
                    <w:sz w:val="22"/>
                  </w:rPr>
                  <w:t xml:space="preserve">6065 Lakitelek, Széchenyi krt. 48. </w:t>
                </w:r>
                <w:r w:rsidR="003370AA">
                  <w:rPr>
                    <w:rFonts w:ascii="Book Antiqua" w:hAnsi="Book Antiqua"/>
                    <w:b/>
                    <w:i/>
                    <w:sz w:val="22"/>
                  </w:rPr>
                  <w:tab/>
                </w:r>
                <w:r w:rsidR="003370AA">
                  <w:rPr>
                    <w:rFonts w:ascii="Book Antiqua" w:hAnsi="Book Antiqua"/>
                    <w:b/>
                    <w:i/>
                    <w:sz w:val="22"/>
                  </w:rPr>
                  <w:tab/>
                </w:r>
                <w:r w:rsidR="003370AA">
                  <w:rPr>
                    <w:rFonts w:ascii="Book Antiqua" w:hAnsi="Book Antiqua"/>
                    <w:b/>
                    <w:i/>
                    <w:sz w:val="22"/>
                  </w:rPr>
                  <w:tab/>
                </w:r>
                <w:r w:rsidR="003370AA">
                  <w:rPr>
                    <w:rFonts w:ascii="Book Antiqua" w:hAnsi="Book Antiqua"/>
                    <w:b/>
                    <w:i/>
                    <w:sz w:val="22"/>
                  </w:rPr>
                  <w:tab/>
                </w:r>
              </w:p>
              <w:p w:rsidR="00F56282" w:rsidRDefault="00F56282">
                <w:pPr>
                  <w:rPr>
                    <w:rFonts w:ascii="Book Antiqua" w:hAnsi="Book Antiqua"/>
                  </w:rPr>
                </w:pPr>
                <w:r>
                  <w:rPr>
                    <w:rFonts w:ascii="Book Antiqua" w:hAnsi="Book Antiqua"/>
                  </w:rPr>
                  <w:t>Telefon: 06-(76) - 449-011, 449-003</w:t>
                </w:r>
              </w:p>
              <w:p w:rsidR="00F56282" w:rsidRDefault="00F56282">
                <w:pPr>
                  <w:rPr>
                    <w:rFonts w:ascii="Book Antiqua" w:hAnsi="Book Antiqua"/>
                  </w:rPr>
                </w:pPr>
                <w:r>
                  <w:rPr>
                    <w:rFonts w:ascii="Book Antiqua" w:hAnsi="Book Antiqua"/>
                  </w:rPr>
                  <w:t>Fax</w:t>
                </w:r>
                <w:proofErr w:type="gramStart"/>
                <w:r>
                  <w:rPr>
                    <w:rFonts w:ascii="Book Antiqua" w:hAnsi="Book Antiqua"/>
                  </w:rPr>
                  <w:t>.:</w:t>
                </w:r>
                <w:proofErr w:type="gramEnd"/>
                <w:r>
                  <w:rPr>
                    <w:rFonts w:ascii="Book Antiqua" w:hAnsi="Book Antiqua"/>
                  </w:rPr>
                  <w:t xml:space="preserve"> 06-(76) - 449-055</w:t>
                </w:r>
              </w:p>
            </w:txbxContent>
          </v:textbox>
        </v:shape>
      </w:pict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2" type="#_x0000_t75" style="position:absolute;margin-left:14.15pt;margin-top:.8pt;width:87.5pt;height:84.35pt;z-index:251658752" o:allowincell="f">
          <v:imagedata r:id="rId1" o:title="" grayscale="t"/>
          <w10:wrap type="topAndBottom"/>
        </v:shape>
        <o:OLEObject Type="Embed" ProgID="PBrush" ShapeID="_x0000_s2052" DrawAspect="Content" ObjectID="_1534605568" r:id="rId2"/>
      </w:pict>
    </w:r>
  </w:p>
  <w:p w:rsidR="00F56282" w:rsidRDefault="00F56282">
    <w:pPr>
      <w:pStyle w:val="lfej"/>
    </w:pPr>
  </w:p>
  <w:p w:rsidR="00F56282" w:rsidRDefault="00E829D1">
    <w:pPr>
      <w:pStyle w:val="lfej"/>
    </w:pPr>
    <w:r>
      <w:rPr>
        <w:noProof/>
      </w:rPr>
      <w:pict>
        <v:line id="Line 5" o:spid="_x0000_s2053" style="position:absolute;z-index:251659776;visibility:visible" from="131.15pt,.8pt" to="392.15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" o:allowincell="f"/>
      </w:pict>
    </w:r>
  </w:p>
  <w:p w:rsidR="00F56282" w:rsidRDefault="00E829D1">
    <w:pPr>
      <w:pStyle w:val="lfej"/>
    </w:pPr>
    <w:r>
      <w:rPr>
        <w:noProof/>
      </w:rPr>
      <w:pict>
        <v:shape id="Text Box 7" o:spid="_x0000_s2055" type="#_x0000_t202" style="position:absolute;margin-left:392.15pt;margin-top:-.2pt;width:1in;height:50.85pt;z-index:2516608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">
          <v:textbox style="mso-next-textbox:#Text Box 7">
            <w:txbxContent>
              <w:p w:rsidR="003370AA" w:rsidRPr="003370AA" w:rsidRDefault="00E829D1" w:rsidP="003370AA">
                <w:pPr>
                  <w:jc w:val="center"/>
                  <w:rPr>
                    <w:b/>
                    <w:sz w:val="72"/>
                    <w:szCs w:val="72"/>
                  </w:rPr>
                </w:pPr>
                <w:r>
                  <w:rPr>
                    <w:b/>
                    <w:sz w:val="72"/>
                    <w:szCs w:val="72"/>
                  </w:rPr>
                  <w:t>12</w:t>
                </w:r>
                <w:r w:rsidR="003370AA" w:rsidRPr="003370AA">
                  <w:rPr>
                    <w:b/>
                    <w:sz w:val="72"/>
                    <w:szCs w:val="72"/>
                  </w:rPr>
                  <w:t>.</w:t>
                </w:r>
              </w:p>
            </w:txbxContent>
          </v:textbox>
        </v:shape>
      </w:pict>
    </w:r>
    <w:r>
      <w:rPr>
        <w:noProof/>
      </w:rPr>
      <w:pict>
        <v:line id="Line 3" o:spid="_x0000_s2054" style="position:absolute;z-index:251657728;visibility:visible" from="5.95pt,56.05pt" to="466.75pt,5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" o:allowincell="f" strokeweight="3pt">
          <v:stroke linestyle="thinThin"/>
        </v:lin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B51A1"/>
    <w:multiLevelType w:val="hybridMultilevel"/>
    <w:tmpl w:val="A2A8B43C"/>
    <w:lvl w:ilvl="0" w:tplc="AEB4BE3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8901F7"/>
    <w:multiLevelType w:val="hybridMultilevel"/>
    <w:tmpl w:val="2BFCC670"/>
    <w:lvl w:ilvl="0" w:tplc="AEB4BE3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2943D6"/>
    <w:multiLevelType w:val="hybridMultilevel"/>
    <w:tmpl w:val="0AFCE84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9CF52D4"/>
    <w:multiLevelType w:val="singleLevel"/>
    <w:tmpl w:val="87AEBB3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1B511900"/>
    <w:multiLevelType w:val="hybridMultilevel"/>
    <w:tmpl w:val="7328516A"/>
    <w:lvl w:ilvl="0" w:tplc="7744D54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597D46"/>
    <w:multiLevelType w:val="hybridMultilevel"/>
    <w:tmpl w:val="F8BE129C"/>
    <w:lvl w:ilvl="0" w:tplc="A70AC778">
      <w:numFmt w:val="bullet"/>
      <w:lvlText w:val="-"/>
      <w:lvlJc w:val="left"/>
      <w:pPr>
        <w:ind w:left="249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6">
    <w:nsid w:val="2B4C3AC3"/>
    <w:multiLevelType w:val="singleLevel"/>
    <w:tmpl w:val="11E4AA5A"/>
    <w:lvl w:ilvl="0">
      <w:start w:val="48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31C640CE"/>
    <w:multiLevelType w:val="hybridMultilevel"/>
    <w:tmpl w:val="AE68631E"/>
    <w:lvl w:ilvl="0" w:tplc="076ABF12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34A15152"/>
    <w:multiLevelType w:val="hybridMultilevel"/>
    <w:tmpl w:val="2BFCC670"/>
    <w:lvl w:ilvl="0" w:tplc="AEB4BE3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3D10CE"/>
    <w:multiLevelType w:val="hybridMultilevel"/>
    <w:tmpl w:val="5A96BB32"/>
    <w:lvl w:ilvl="0" w:tplc="AEB4BE3C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3ABA2071"/>
    <w:multiLevelType w:val="hybridMultilevel"/>
    <w:tmpl w:val="F9B05EE2"/>
    <w:lvl w:ilvl="0" w:tplc="67C8FA36">
      <w:start w:val="1"/>
      <w:numFmt w:val="decimal"/>
      <w:lvlText w:val="%1."/>
      <w:lvlJc w:val="left"/>
      <w:pPr>
        <w:ind w:left="502" w:hanging="360"/>
      </w:pPr>
    </w:lvl>
    <w:lvl w:ilvl="1" w:tplc="6394A1E6">
      <w:start w:val="1"/>
      <w:numFmt w:val="decimal"/>
      <w:lvlText w:val="%2."/>
      <w:lvlJc w:val="left"/>
      <w:pPr>
        <w:ind w:left="360" w:hanging="360"/>
      </w:pPr>
      <w:rPr>
        <w:b w:val="0"/>
        <w:i w:val="0"/>
        <w:color w:val="auto"/>
        <w:sz w:val="20"/>
        <w:szCs w:val="20"/>
      </w:r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3BE32A6D"/>
    <w:multiLevelType w:val="hybridMultilevel"/>
    <w:tmpl w:val="B582B68E"/>
    <w:lvl w:ilvl="0" w:tplc="31F28E40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D6F1D6F"/>
    <w:multiLevelType w:val="hybridMultilevel"/>
    <w:tmpl w:val="2F2AE64A"/>
    <w:lvl w:ilvl="0" w:tplc="D6B0957C">
      <w:start w:val="2013"/>
      <w:numFmt w:val="bullet"/>
      <w:lvlText w:val="-"/>
      <w:lvlJc w:val="left"/>
      <w:pPr>
        <w:ind w:left="249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13">
    <w:nsid w:val="4E8058B8"/>
    <w:multiLevelType w:val="singleLevel"/>
    <w:tmpl w:val="93A23E7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57227ED3"/>
    <w:multiLevelType w:val="hybridMultilevel"/>
    <w:tmpl w:val="7EF2B100"/>
    <w:lvl w:ilvl="0" w:tplc="665AE8F4">
      <w:numFmt w:val="bullet"/>
      <w:lvlText w:val="-"/>
      <w:lvlJc w:val="left"/>
      <w:pPr>
        <w:ind w:left="249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15">
    <w:nsid w:val="597D5ABE"/>
    <w:multiLevelType w:val="hybridMultilevel"/>
    <w:tmpl w:val="E8942EE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A7D2A54"/>
    <w:multiLevelType w:val="hybridMultilevel"/>
    <w:tmpl w:val="ACC80792"/>
    <w:lvl w:ilvl="0" w:tplc="DECCF57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5" w:hanging="360"/>
      </w:pPr>
    </w:lvl>
    <w:lvl w:ilvl="2" w:tplc="040E001B" w:tentative="1">
      <w:start w:val="1"/>
      <w:numFmt w:val="lowerRoman"/>
      <w:lvlText w:val="%3."/>
      <w:lvlJc w:val="right"/>
      <w:pPr>
        <w:ind w:left="2505" w:hanging="180"/>
      </w:pPr>
    </w:lvl>
    <w:lvl w:ilvl="3" w:tplc="040E000F" w:tentative="1">
      <w:start w:val="1"/>
      <w:numFmt w:val="decimal"/>
      <w:lvlText w:val="%4."/>
      <w:lvlJc w:val="left"/>
      <w:pPr>
        <w:ind w:left="3225" w:hanging="360"/>
      </w:pPr>
    </w:lvl>
    <w:lvl w:ilvl="4" w:tplc="040E0019" w:tentative="1">
      <w:start w:val="1"/>
      <w:numFmt w:val="lowerLetter"/>
      <w:lvlText w:val="%5."/>
      <w:lvlJc w:val="left"/>
      <w:pPr>
        <w:ind w:left="3945" w:hanging="360"/>
      </w:pPr>
    </w:lvl>
    <w:lvl w:ilvl="5" w:tplc="040E001B" w:tentative="1">
      <w:start w:val="1"/>
      <w:numFmt w:val="lowerRoman"/>
      <w:lvlText w:val="%6."/>
      <w:lvlJc w:val="right"/>
      <w:pPr>
        <w:ind w:left="4665" w:hanging="180"/>
      </w:pPr>
    </w:lvl>
    <w:lvl w:ilvl="6" w:tplc="040E000F" w:tentative="1">
      <w:start w:val="1"/>
      <w:numFmt w:val="decimal"/>
      <w:lvlText w:val="%7."/>
      <w:lvlJc w:val="left"/>
      <w:pPr>
        <w:ind w:left="5385" w:hanging="360"/>
      </w:pPr>
    </w:lvl>
    <w:lvl w:ilvl="7" w:tplc="040E0019" w:tentative="1">
      <w:start w:val="1"/>
      <w:numFmt w:val="lowerLetter"/>
      <w:lvlText w:val="%8."/>
      <w:lvlJc w:val="left"/>
      <w:pPr>
        <w:ind w:left="6105" w:hanging="360"/>
      </w:pPr>
    </w:lvl>
    <w:lvl w:ilvl="8" w:tplc="040E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>
    <w:nsid w:val="5C9F142D"/>
    <w:multiLevelType w:val="hybridMultilevel"/>
    <w:tmpl w:val="7ADA621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37C6071"/>
    <w:multiLevelType w:val="hybridMultilevel"/>
    <w:tmpl w:val="E5520BF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78E0784"/>
    <w:multiLevelType w:val="hybridMultilevel"/>
    <w:tmpl w:val="53508DD2"/>
    <w:lvl w:ilvl="0" w:tplc="C872694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BBF5BFF"/>
    <w:multiLevelType w:val="hybridMultilevel"/>
    <w:tmpl w:val="E5520BF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DF4714C"/>
    <w:multiLevelType w:val="hybridMultilevel"/>
    <w:tmpl w:val="7BC00008"/>
    <w:lvl w:ilvl="0" w:tplc="AEB4BE3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3721FC1"/>
    <w:multiLevelType w:val="hybridMultilevel"/>
    <w:tmpl w:val="FAD2EDEA"/>
    <w:lvl w:ilvl="0" w:tplc="64129F18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3"/>
  </w:num>
  <w:num w:numId="3">
    <w:abstractNumId w:val="6"/>
  </w:num>
  <w:num w:numId="4">
    <w:abstractNumId w:val="17"/>
  </w:num>
  <w:num w:numId="5">
    <w:abstractNumId w:val="15"/>
  </w:num>
  <w:num w:numId="6">
    <w:abstractNumId w:val="4"/>
  </w:num>
  <w:num w:numId="7">
    <w:abstractNumId w:val="11"/>
  </w:num>
  <w:num w:numId="8">
    <w:abstractNumId w:val="7"/>
  </w:num>
  <w:num w:numId="9">
    <w:abstractNumId w:val="22"/>
  </w:num>
  <w:num w:numId="10">
    <w:abstractNumId w:val="19"/>
  </w:num>
  <w:num w:numId="11">
    <w:abstractNumId w:val="12"/>
  </w:num>
  <w:num w:numId="12">
    <w:abstractNumId w:val="2"/>
  </w:num>
  <w:num w:numId="13">
    <w:abstractNumId w:val="0"/>
  </w:num>
  <w:num w:numId="14">
    <w:abstractNumId w:val="21"/>
  </w:num>
  <w:num w:numId="15">
    <w:abstractNumId w:val="1"/>
  </w:num>
  <w:num w:numId="16">
    <w:abstractNumId w:val="8"/>
  </w:num>
  <w:num w:numId="17">
    <w:abstractNumId w:val="9"/>
  </w:num>
  <w:num w:numId="18">
    <w:abstractNumId w:val="20"/>
  </w:num>
  <w:num w:numId="19">
    <w:abstractNumId w:val="18"/>
  </w:num>
  <w:num w:numId="20">
    <w:abstractNumId w:val="5"/>
  </w:num>
  <w:num w:numId="21">
    <w:abstractNumId w:val="14"/>
  </w:num>
  <w:num w:numId="22">
    <w:abstractNumId w:val="10"/>
  </w:num>
  <w:num w:numId="23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attachedTemplate r:id="rId1"/>
  <w:stylePaneFormatFilter w:val="3F01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57DEF"/>
    <w:rsid w:val="000070F6"/>
    <w:rsid w:val="00012468"/>
    <w:rsid w:val="00034732"/>
    <w:rsid w:val="00036DA7"/>
    <w:rsid w:val="0004191E"/>
    <w:rsid w:val="00043722"/>
    <w:rsid w:val="00044C16"/>
    <w:rsid w:val="00051D1A"/>
    <w:rsid w:val="0005736D"/>
    <w:rsid w:val="00057F6D"/>
    <w:rsid w:val="00067C45"/>
    <w:rsid w:val="00071C58"/>
    <w:rsid w:val="00073409"/>
    <w:rsid w:val="00075773"/>
    <w:rsid w:val="000759CD"/>
    <w:rsid w:val="00081DBE"/>
    <w:rsid w:val="00092613"/>
    <w:rsid w:val="000A2B24"/>
    <w:rsid w:val="000A4D21"/>
    <w:rsid w:val="000A5756"/>
    <w:rsid w:val="000C6548"/>
    <w:rsid w:val="000D1454"/>
    <w:rsid w:val="000D25C3"/>
    <w:rsid w:val="000D73FB"/>
    <w:rsid w:val="000E181A"/>
    <w:rsid w:val="000E3283"/>
    <w:rsid w:val="000E732C"/>
    <w:rsid w:val="000E787B"/>
    <w:rsid w:val="000F2CD2"/>
    <w:rsid w:val="000F591E"/>
    <w:rsid w:val="000F6923"/>
    <w:rsid w:val="0010117D"/>
    <w:rsid w:val="00103248"/>
    <w:rsid w:val="00106B7C"/>
    <w:rsid w:val="00107922"/>
    <w:rsid w:val="00110ACA"/>
    <w:rsid w:val="001128F5"/>
    <w:rsid w:val="00120BD6"/>
    <w:rsid w:val="00122029"/>
    <w:rsid w:val="00127F85"/>
    <w:rsid w:val="0013201B"/>
    <w:rsid w:val="00134F69"/>
    <w:rsid w:val="00140B94"/>
    <w:rsid w:val="00141E7C"/>
    <w:rsid w:val="00143277"/>
    <w:rsid w:val="0014432B"/>
    <w:rsid w:val="00146D15"/>
    <w:rsid w:val="00161BA5"/>
    <w:rsid w:val="00162503"/>
    <w:rsid w:val="0016790A"/>
    <w:rsid w:val="00172FA2"/>
    <w:rsid w:val="00173232"/>
    <w:rsid w:val="00180156"/>
    <w:rsid w:val="0018626F"/>
    <w:rsid w:val="00190174"/>
    <w:rsid w:val="00194724"/>
    <w:rsid w:val="00194B21"/>
    <w:rsid w:val="00196950"/>
    <w:rsid w:val="001A0DE7"/>
    <w:rsid w:val="001A1C13"/>
    <w:rsid w:val="001A7EAE"/>
    <w:rsid w:val="001C19D1"/>
    <w:rsid w:val="001C3A36"/>
    <w:rsid w:val="001D10A0"/>
    <w:rsid w:val="001D167C"/>
    <w:rsid w:val="001D3924"/>
    <w:rsid w:val="001E303C"/>
    <w:rsid w:val="001E72F9"/>
    <w:rsid w:val="001F054E"/>
    <w:rsid w:val="001F136B"/>
    <w:rsid w:val="001F3062"/>
    <w:rsid w:val="001F7D4A"/>
    <w:rsid w:val="002033EA"/>
    <w:rsid w:val="002135C8"/>
    <w:rsid w:val="0021774A"/>
    <w:rsid w:val="00220365"/>
    <w:rsid w:val="00223FD0"/>
    <w:rsid w:val="00225834"/>
    <w:rsid w:val="00230B86"/>
    <w:rsid w:val="00231A7E"/>
    <w:rsid w:val="00233B4D"/>
    <w:rsid w:val="00233FA7"/>
    <w:rsid w:val="002453AF"/>
    <w:rsid w:val="00247140"/>
    <w:rsid w:val="00253D22"/>
    <w:rsid w:val="00262635"/>
    <w:rsid w:val="0026436C"/>
    <w:rsid w:val="00266D01"/>
    <w:rsid w:val="002746EA"/>
    <w:rsid w:val="00274EBD"/>
    <w:rsid w:val="00280881"/>
    <w:rsid w:val="002949F6"/>
    <w:rsid w:val="00296C7E"/>
    <w:rsid w:val="002A2DF0"/>
    <w:rsid w:val="002A401D"/>
    <w:rsid w:val="002A79E6"/>
    <w:rsid w:val="002B14F5"/>
    <w:rsid w:val="002B7437"/>
    <w:rsid w:val="002D0B54"/>
    <w:rsid w:val="002D35D0"/>
    <w:rsid w:val="002D51EF"/>
    <w:rsid w:val="002E1D10"/>
    <w:rsid w:val="002E1F48"/>
    <w:rsid w:val="002E4DA8"/>
    <w:rsid w:val="002F6CB4"/>
    <w:rsid w:val="00312DBB"/>
    <w:rsid w:val="003222B8"/>
    <w:rsid w:val="00323285"/>
    <w:rsid w:val="00332541"/>
    <w:rsid w:val="003370AA"/>
    <w:rsid w:val="00337D5A"/>
    <w:rsid w:val="00354892"/>
    <w:rsid w:val="00355D48"/>
    <w:rsid w:val="003563AC"/>
    <w:rsid w:val="0036566C"/>
    <w:rsid w:val="00365BD8"/>
    <w:rsid w:val="00370DF0"/>
    <w:rsid w:val="00383557"/>
    <w:rsid w:val="003852AF"/>
    <w:rsid w:val="00385583"/>
    <w:rsid w:val="00386953"/>
    <w:rsid w:val="003A4D7F"/>
    <w:rsid w:val="003A51C3"/>
    <w:rsid w:val="003A5CA8"/>
    <w:rsid w:val="003B2DDF"/>
    <w:rsid w:val="003B2E0B"/>
    <w:rsid w:val="003B602A"/>
    <w:rsid w:val="003B61C6"/>
    <w:rsid w:val="003D05F0"/>
    <w:rsid w:val="003D497D"/>
    <w:rsid w:val="003D7C18"/>
    <w:rsid w:val="003E00A2"/>
    <w:rsid w:val="003E1EE5"/>
    <w:rsid w:val="003E7057"/>
    <w:rsid w:val="003F3143"/>
    <w:rsid w:val="003F54FE"/>
    <w:rsid w:val="003F6004"/>
    <w:rsid w:val="00404C35"/>
    <w:rsid w:val="00404CBE"/>
    <w:rsid w:val="004100F2"/>
    <w:rsid w:val="00413176"/>
    <w:rsid w:val="004152DB"/>
    <w:rsid w:val="004204DC"/>
    <w:rsid w:val="00432694"/>
    <w:rsid w:val="0044554C"/>
    <w:rsid w:val="0044692C"/>
    <w:rsid w:val="00451055"/>
    <w:rsid w:val="00452194"/>
    <w:rsid w:val="004524B0"/>
    <w:rsid w:val="004528E3"/>
    <w:rsid w:val="004564B7"/>
    <w:rsid w:val="00461CE2"/>
    <w:rsid w:val="004656A6"/>
    <w:rsid w:val="00465795"/>
    <w:rsid w:val="00466993"/>
    <w:rsid w:val="00467112"/>
    <w:rsid w:val="004704D9"/>
    <w:rsid w:val="00472154"/>
    <w:rsid w:val="00481097"/>
    <w:rsid w:val="00481559"/>
    <w:rsid w:val="00481AAA"/>
    <w:rsid w:val="00481ED4"/>
    <w:rsid w:val="00482851"/>
    <w:rsid w:val="00482CB3"/>
    <w:rsid w:val="00485839"/>
    <w:rsid w:val="004858F1"/>
    <w:rsid w:val="00486328"/>
    <w:rsid w:val="004911BB"/>
    <w:rsid w:val="0049139E"/>
    <w:rsid w:val="00491D83"/>
    <w:rsid w:val="00493BF8"/>
    <w:rsid w:val="004A23E6"/>
    <w:rsid w:val="004A3C06"/>
    <w:rsid w:val="004B16CD"/>
    <w:rsid w:val="004B3AEC"/>
    <w:rsid w:val="004B3C55"/>
    <w:rsid w:val="004B727A"/>
    <w:rsid w:val="004C1C83"/>
    <w:rsid w:val="004C31A7"/>
    <w:rsid w:val="004C6E52"/>
    <w:rsid w:val="004D04F6"/>
    <w:rsid w:val="004D18F0"/>
    <w:rsid w:val="004D2FA7"/>
    <w:rsid w:val="004D62E6"/>
    <w:rsid w:val="004E4330"/>
    <w:rsid w:val="004E7FEE"/>
    <w:rsid w:val="004F3EA8"/>
    <w:rsid w:val="004F5B50"/>
    <w:rsid w:val="00506CFD"/>
    <w:rsid w:val="00507D4B"/>
    <w:rsid w:val="00511710"/>
    <w:rsid w:val="00512393"/>
    <w:rsid w:val="005155EA"/>
    <w:rsid w:val="00517627"/>
    <w:rsid w:val="00520745"/>
    <w:rsid w:val="005208A2"/>
    <w:rsid w:val="00542965"/>
    <w:rsid w:val="0054411B"/>
    <w:rsid w:val="0054659A"/>
    <w:rsid w:val="00551E2F"/>
    <w:rsid w:val="005542D7"/>
    <w:rsid w:val="00556BC2"/>
    <w:rsid w:val="00557745"/>
    <w:rsid w:val="00566B16"/>
    <w:rsid w:val="00567C94"/>
    <w:rsid w:val="00570617"/>
    <w:rsid w:val="0057497B"/>
    <w:rsid w:val="00577071"/>
    <w:rsid w:val="00577CF4"/>
    <w:rsid w:val="00583A3B"/>
    <w:rsid w:val="00586915"/>
    <w:rsid w:val="00586C55"/>
    <w:rsid w:val="00587362"/>
    <w:rsid w:val="00590150"/>
    <w:rsid w:val="00591712"/>
    <w:rsid w:val="005A160F"/>
    <w:rsid w:val="005A4D9D"/>
    <w:rsid w:val="005A5564"/>
    <w:rsid w:val="005B35C7"/>
    <w:rsid w:val="005C0498"/>
    <w:rsid w:val="005C6CAD"/>
    <w:rsid w:val="005D13E6"/>
    <w:rsid w:val="005D74D2"/>
    <w:rsid w:val="005E5A8D"/>
    <w:rsid w:val="005F099B"/>
    <w:rsid w:val="005F0ABD"/>
    <w:rsid w:val="005F0BA9"/>
    <w:rsid w:val="005F3009"/>
    <w:rsid w:val="00611536"/>
    <w:rsid w:val="00620A3D"/>
    <w:rsid w:val="0063079B"/>
    <w:rsid w:val="00644B2A"/>
    <w:rsid w:val="006604FE"/>
    <w:rsid w:val="0066409E"/>
    <w:rsid w:val="00672725"/>
    <w:rsid w:val="00673075"/>
    <w:rsid w:val="00677535"/>
    <w:rsid w:val="00677881"/>
    <w:rsid w:val="00680C0C"/>
    <w:rsid w:val="006829DA"/>
    <w:rsid w:val="00684AC5"/>
    <w:rsid w:val="00687744"/>
    <w:rsid w:val="00690870"/>
    <w:rsid w:val="006A0433"/>
    <w:rsid w:val="006A1E16"/>
    <w:rsid w:val="006A204F"/>
    <w:rsid w:val="006A3F42"/>
    <w:rsid w:val="006B0F61"/>
    <w:rsid w:val="006B21AA"/>
    <w:rsid w:val="006B5BEC"/>
    <w:rsid w:val="006C2DA0"/>
    <w:rsid w:val="006C46AA"/>
    <w:rsid w:val="006C60B5"/>
    <w:rsid w:val="006D30A2"/>
    <w:rsid w:val="006D7031"/>
    <w:rsid w:val="006E0CA3"/>
    <w:rsid w:val="006E5B82"/>
    <w:rsid w:val="006F18CB"/>
    <w:rsid w:val="006F308F"/>
    <w:rsid w:val="006F7683"/>
    <w:rsid w:val="00702B62"/>
    <w:rsid w:val="00703D57"/>
    <w:rsid w:val="0070532B"/>
    <w:rsid w:val="0070572B"/>
    <w:rsid w:val="00705C51"/>
    <w:rsid w:val="0071326D"/>
    <w:rsid w:val="00715BCE"/>
    <w:rsid w:val="00720F3D"/>
    <w:rsid w:val="007240B9"/>
    <w:rsid w:val="00735CC9"/>
    <w:rsid w:val="00743FE9"/>
    <w:rsid w:val="007517E8"/>
    <w:rsid w:val="00752481"/>
    <w:rsid w:val="00757DEF"/>
    <w:rsid w:val="007631BE"/>
    <w:rsid w:val="00764C43"/>
    <w:rsid w:val="00771357"/>
    <w:rsid w:val="00771960"/>
    <w:rsid w:val="00776C4C"/>
    <w:rsid w:val="00785688"/>
    <w:rsid w:val="00790FA8"/>
    <w:rsid w:val="00796A49"/>
    <w:rsid w:val="007B3CC1"/>
    <w:rsid w:val="007B4294"/>
    <w:rsid w:val="007B6B58"/>
    <w:rsid w:val="007B7AF9"/>
    <w:rsid w:val="007C35E8"/>
    <w:rsid w:val="007C377D"/>
    <w:rsid w:val="007D1A6D"/>
    <w:rsid w:val="007D2145"/>
    <w:rsid w:val="007D2786"/>
    <w:rsid w:val="007E33F8"/>
    <w:rsid w:val="007F0D03"/>
    <w:rsid w:val="008072FF"/>
    <w:rsid w:val="00807337"/>
    <w:rsid w:val="00813038"/>
    <w:rsid w:val="0082286A"/>
    <w:rsid w:val="008233E8"/>
    <w:rsid w:val="008246A5"/>
    <w:rsid w:val="00827744"/>
    <w:rsid w:val="00832207"/>
    <w:rsid w:val="00847D8E"/>
    <w:rsid w:val="008513E6"/>
    <w:rsid w:val="008573BD"/>
    <w:rsid w:val="00860F8A"/>
    <w:rsid w:val="0086323F"/>
    <w:rsid w:val="00867E76"/>
    <w:rsid w:val="008738F9"/>
    <w:rsid w:val="0088272E"/>
    <w:rsid w:val="008872B8"/>
    <w:rsid w:val="00890CF7"/>
    <w:rsid w:val="008A20F2"/>
    <w:rsid w:val="008A3F00"/>
    <w:rsid w:val="008A433F"/>
    <w:rsid w:val="008A4C3C"/>
    <w:rsid w:val="008A533E"/>
    <w:rsid w:val="008B26E4"/>
    <w:rsid w:val="008B572C"/>
    <w:rsid w:val="008B63AB"/>
    <w:rsid w:val="008B71BA"/>
    <w:rsid w:val="008B7463"/>
    <w:rsid w:val="008B7AC7"/>
    <w:rsid w:val="008B7FD1"/>
    <w:rsid w:val="008C5CC3"/>
    <w:rsid w:val="008C63A6"/>
    <w:rsid w:val="008D4A05"/>
    <w:rsid w:val="008D522F"/>
    <w:rsid w:val="008D786E"/>
    <w:rsid w:val="008E3A3D"/>
    <w:rsid w:val="008E56AF"/>
    <w:rsid w:val="008F3F64"/>
    <w:rsid w:val="00902F2D"/>
    <w:rsid w:val="00904ACF"/>
    <w:rsid w:val="00911C71"/>
    <w:rsid w:val="0091241F"/>
    <w:rsid w:val="009139AA"/>
    <w:rsid w:val="009224E5"/>
    <w:rsid w:val="00923551"/>
    <w:rsid w:val="0092476A"/>
    <w:rsid w:val="009268A1"/>
    <w:rsid w:val="009404B9"/>
    <w:rsid w:val="0094217E"/>
    <w:rsid w:val="0094447F"/>
    <w:rsid w:val="009449C1"/>
    <w:rsid w:val="00945BBB"/>
    <w:rsid w:val="00947EC0"/>
    <w:rsid w:val="00950C03"/>
    <w:rsid w:val="00951711"/>
    <w:rsid w:val="0095367A"/>
    <w:rsid w:val="00954EE8"/>
    <w:rsid w:val="009609E0"/>
    <w:rsid w:val="00962B62"/>
    <w:rsid w:val="0096613D"/>
    <w:rsid w:val="0097764A"/>
    <w:rsid w:val="00981FF0"/>
    <w:rsid w:val="009A1238"/>
    <w:rsid w:val="009A633A"/>
    <w:rsid w:val="009B03E3"/>
    <w:rsid w:val="009B26CB"/>
    <w:rsid w:val="009B2A5A"/>
    <w:rsid w:val="009C4EEA"/>
    <w:rsid w:val="009D23B2"/>
    <w:rsid w:val="009E47D2"/>
    <w:rsid w:val="009F2119"/>
    <w:rsid w:val="009F54E8"/>
    <w:rsid w:val="009F6B3A"/>
    <w:rsid w:val="009F7822"/>
    <w:rsid w:val="009F7BD4"/>
    <w:rsid w:val="00A007EF"/>
    <w:rsid w:val="00A02CA8"/>
    <w:rsid w:val="00A03187"/>
    <w:rsid w:val="00A141A7"/>
    <w:rsid w:val="00A20D0D"/>
    <w:rsid w:val="00A222AA"/>
    <w:rsid w:val="00A27F2B"/>
    <w:rsid w:val="00A323AD"/>
    <w:rsid w:val="00A414BB"/>
    <w:rsid w:val="00A449F7"/>
    <w:rsid w:val="00A455AE"/>
    <w:rsid w:val="00A50B01"/>
    <w:rsid w:val="00A608CB"/>
    <w:rsid w:val="00A72DC4"/>
    <w:rsid w:val="00A74663"/>
    <w:rsid w:val="00A74D6F"/>
    <w:rsid w:val="00A835B4"/>
    <w:rsid w:val="00A840A1"/>
    <w:rsid w:val="00A857B5"/>
    <w:rsid w:val="00A859B8"/>
    <w:rsid w:val="00A86381"/>
    <w:rsid w:val="00A9637F"/>
    <w:rsid w:val="00A97B7C"/>
    <w:rsid w:val="00AA793F"/>
    <w:rsid w:val="00AA7EDB"/>
    <w:rsid w:val="00AB23E2"/>
    <w:rsid w:val="00AB621A"/>
    <w:rsid w:val="00AB7F4F"/>
    <w:rsid w:val="00AC4D00"/>
    <w:rsid w:val="00AC51DE"/>
    <w:rsid w:val="00AC6532"/>
    <w:rsid w:val="00AC68C5"/>
    <w:rsid w:val="00AC6921"/>
    <w:rsid w:val="00AD3CEF"/>
    <w:rsid w:val="00AD68E6"/>
    <w:rsid w:val="00AE3118"/>
    <w:rsid w:val="00AE4E7A"/>
    <w:rsid w:val="00AE6AFE"/>
    <w:rsid w:val="00AE78E8"/>
    <w:rsid w:val="00AF0471"/>
    <w:rsid w:val="00AF1B80"/>
    <w:rsid w:val="00AF2CB9"/>
    <w:rsid w:val="00AF58C7"/>
    <w:rsid w:val="00AF6690"/>
    <w:rsid w:val="00B00821"/>
    <w:rsid w:val="00B02AA4"/>
    <w:rsid w:val="00B10EB9"/>
    <w:rsid w:val="00B11641"/>
    <w:rsid w:val="00B22B44"/>
    <w:rsid w:val="00B25302"/>
    <w:rsid w:val="00B31769"/>
    <w:rsid w:val="00B31ABB"/>
    <w:rsid w:val="00B32ACA"/>
    <w:rsid w:val="00B40084"/>
    <w:rsid w:val="00B4339D"/>
    <w:rsid w:val="00B434CF"/>
    <w:rsid w:val="00B44CAD"/>
    <w:rsid w:val="00B46424"/>
    <w:rsid w:val="00B46AE5"/>
    <w:rsid w:val="00B55D9B"/>
    <w:rsid w:val="00B57476"/>
    <w:rsid w:val="00B656E2"/>
    <w:rsid w:val="00B65DF3"/>
    <w:rsid w:val="00B82C85"/>
    <w:rsid w:val="00B901E7"/>
    <w:rsid w:val="00B91D93"/>
    <w:rsid w:val="00B92126"/>
    <w:rsid w:val="00B9446F"/>
    <w:rsid w:val="00B970F8"/>
    <w:rsid w:val="00BB1C4C"/>
    <w:rsid w:val="00BB3EEB"/>
    <w:rsid w:val="00BC33A1"/>
    <w:rsid w:val="00BC3D8E"/>
    <w:rsid w:val="00BC749A"/>
    <w:rsid w:val="00BE10D5"/>
    <w:rsid w:val="00BE5050"/>
    <w:rsid w:val="00BE60CA"/>
    <w:rsid w:val="00BF1E16"/>
    <w:rsid w:val="00BF1F9F"/>
    <w:rsid w:val="00BF336A"/>
    <w:rsid w:val="00BF67FA"/>
    <w:rsid w:val="00C0072E"/>
    <w:rsid w:val="00C06E20"/>
    <w:rsid w:val="00C13843"/>
    <w:rsid w:val="00C239D7"/>
    <w:rsid w:val="00C26EA9"/>
    <w:rsid w:val="00C30B40"/>
    <w:rsid w:val="00C30CE5"/>
    <w:rsid w:val="00C41089"/>
    <w:rsid w:val="00C41D35"/>
    <w:rsid w:val="00C43269"/>
    <w:rsid w:val="00C475CA"/>
    <w:rsid w:val="00C47DED"/>
    <w:rsid w:val="00C71C3E"/>
    <w:rsid w:val="00C75109"/>
    <w:rsid w:val="00C75617"/>
    <w:rsid w:val="00C76DFC"/>
    <w:rsid w:val="00C82576"/>
    <w:rsid w:val="00C86FAD"/>
    <w:rsid w:val="00C878FC"/>
    <w:rsid w:val="00C91120"/>
    <w:rsid w:val="00C95F11"/>
    <w:rsid w:val="00CA06DC"/>
    <w:rsid w:val="00CA23C0"/>
    <w:rsid w:val="00CA2593"/>
    <w:rsid w:val="00CA3A1F"/>
    <w:rsid w:val="00CA3A88"/>
    <w:rsid w:val="00CA6D09"/>
    <w:rsid w:val="00CA7A2D"/>
    <w:rsid w:val="00CB0E6F"/>
    <w:rsid w:val="00CC2006"/>
    <w:rsid w:val="00CD13C2"/>
    <w:rsid w:val="00CD2EDF"/>
    <w:rsid w:val="00CE10BC"/>
    <w:rsid w:val="00CE2BAD"/>
    <w:rsid w:val="00CF18EB"/>
    <w:rsid w:val="00CF2E5B"/>
    <w:rsid w:val="00CF3887"/>
    <w:rsid w:val="00CF3FAC"/>
    <w:rsid w:val="00CF71C6"/>
    <w:rsid w:val="00CF7C7E"/>
    <w:rsid w:val="00D0366C"/>
    <w:rsid w:val="00D13023"/>
    <w:rsid w:val="00D154D1"/>
    <w:rsid w:val="00D154E9"/>
    <w:rsid w:val="00D15CD2"/>
    <w:rsid w:val="00D2179A"/>
    <w:rsid w:val="00D22529"/>
    <w:rsid w:val="00D25BBC"/>
    <w:rsid w:val="00D32D50"/>
    <w:rsid w:val="00D426EC"/>
    <w:rsid w:val="00D4281F"/>
    <w:rsid w:val="00D4373E"/>
    <w:rsid w:val="00D44B75"/>
    <w:rsid w:val="00D533D0"/>
    <w:rsid w:val="00D53404"/>
    <w:rsid w:val="00D53CCD"/>
    <w:rsid w:val="00D60BD2"/>
    <w:rsid w:val="00D63AA9"/>
    <w:rsid w:val="00D65355"/>
    <w:rsid w:val="00D67E9E"/>
    <w:rsid w:val="00D71E78"/>
    <w:rsid w:val="00D72FB8"/>
    <w:rsid w:val="00D775B5"/>
    <w:rsid w:val="00D87736"/>
    <w:rsid w:val="00DA7C44"/>
    <w:rsid w:val="00DB13E7"/>
    <w:rsid w:val="00DB3E80"/>
    <w:rsid w:val="00DB4FC1"/>
    <w:rsid w:val="00DB6AD4"/>
    <w:rsid w:val="00DB6DEB"/>
    <w:rsid w:val="00DB79EF"/>
    <w:rsid w:val="00DD1564"/>
    <w:rsid w:val="00DE5B43"/>
    <w:rsid w:val="00DF10EE"/>
    <w:rsid w:val="00DF2771"/>
    <w:rsid w:val="00E0643B"/>
    <w:rsid w:val="00E16124"/>
    <w:rsid w:val="00E2587B"/>
    <w:rsid w:val="00E3365F"/>
    <w:rsid w:val="00E363DC"/>
    <w:rsid w:val="00E36F16"/>
    <w:rsid w:val="00E41F56"/>
    <w:rsid w:val="00E5042D"/>
    <w:rsid w:val="00E50AC6"/>
    <w:rsid w:val="00E5301C"/>
    <w:rsid w:val="00E558B4"/>
    <w:rsid w:val="00E615A4"/>
    <w:rsid w:val="00E66669"/>
    <w:rsid w:val="00E66EBC"/>
    <w:rsid w:val="00E717BC"/>
    <w:rsid w:val="00E829D1"/>
    <w:rsid w:val="00E83773"/>
    <w:rsid w:val="00E838A4"/>
    <w:rsid w:val="00E859B3"/>
    <w:rsid w:val="00E9135A"/>
    <w:rsid w:val="00EA26B3"/>
    <w:rsid w:val="00EA5135"/>
    <w:rsid w:val="00EA675B"/>
    <w:rsid w:val="00EA7ADF"/>
    <w:rsid w:val="00EB099F"/>
    <w:rsid w:val="00EB267D"/>
    <w:rsid w:val="00EB55B3"/>
    <w:rsid w:val="00EB74E7"/>
    <w:rsid w:val="00EB7E8C"/>
    <w:rsid w:val="00EC403C"/>
    <w:rsid w:val="00EC7DB4"/>
    <w:rsid w:val="00ED027A"/>
    <w:rsid w:val="00ED4D51"/>
    <w:rsid w:val="00ED556B"/>
    <w:rsid w:val="00EE0F07"/>
    <w:rsid w:val="00EE4DD4"/>
    <w:rsid w:val="00EE62D2"/>
    <w:rsid w:val="00EF05A1"/>
    <w:rsid w:val="00EF1B72"/>
    <w:rsid w:val="00F00BF8"/>
    <w:rsid w:val="00F03CFC"/>
    <w:rsid w:val="00F05A7A"/>
    <w:rsid w:val="00F15AA2"/>
    <w:rsid w:val="00F1795E"/>
    <w:rsid w:val="00F2339B"/>
    <w:rsid w:val="00F251D7"/>
    <w:rsid w:val="00F2591E"/>
    <w:rsid w:val="00F262AE"/>
    <w:rsid w:val="00F3541E"/>
    <w:rsid w:val="00F4109F"/>
    <w:rsid w:val="00F470A9"/>
    <w:rsid w:val="00F50B01"/>
    <w:rsid w:val="00F532BA"/>
    <w:rsid w:val="00F5336B"/>
    <w:rsid w:val="00F546E9"/>
    <w:rsid w:val="00F56282"/>
    <w:rsid w:val="00F57C0E"/>
    <w:rsid w:val="00F62C6E"/>
    <w:rsid w:val="00F63162"/>
    <w:rsid w:val="00F63778"/>
    <w:rsid w:val="00F641AE"/>
    <w:rsid w:val="00F6753F"/>
    <w:rsid w:val="00F70003"/>
    <w:rsid w:val="00F7172B"/>
    <w:rsid w:val="00F7529A"/>
    <w:rsid w:val="00F824C5"/>
    <w:rsid w:val="00F930F7"/>
    <w:rsid w:val="00F95592"/>
    <w:rsid w:val="00F95AE1"/>
    <w:rsid w:val="00F95C69"/>
    <w:rsid w:val="00FA2D1B"/>
    <w:rsid w:val="00FA4318"/>
    <w:rsid w:val="00FA7597"/>
    <w:rsid w:val="00FA7BCC"/>
    <w:rsid w:val="00FB4D29"/>
    <w:rsid w:val="00FB5A6C"/>
    <w:rsid w:val="00FC23C1"/>
    <w:rsid w:val="00FC3213"/>
    <w:rsid w:val="00FC7E2A"/>
    <w:rsid w:val="00FD3492"/>
    <w:rsid w:val="00FD557F"/>
    <w:rsid w:val="00FE093B"/>
    <w:rsid w:val="00FE161D"/>
    <w:rsid w:val="00FE385A"/>
    <w:rsid w:val="00FE3D90"/>
    <w:rsid w:val="00FF76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3E00A2"/>
  </w:style>
  <w:style w:type="paragraph" w:styleId="Cmsor1">
    <w:name w:val="heading 1"/>
    <w:basedOn w:val="Norml"/>
    <w:next w:val="Norml"/>
    <w:qFormat/>
    <w:rsid w:val="003E00A2"/>
    <w:pPr>
      <w:keepNext/>
      <w:outlineLvl w:val="0"/>
    </w:pPr>
    <w:rPr>
      <w:rFonts w:ascii="Book Antiqua" w:hAnsi="Book Antiqua"/>
      <w:b/>
      <w:spacing w:val="64"/>
      <w:sz w:val="28"/>
    </w:rPr>
  </w:style>
  <w:style w:type="paragraph" w:styleId="Cmsor2">
    <w:name w:val="heading 2"/>
    <w:basedOn w:val="Norml"/>
    <w:next w:val="Norml"/>
    <w:qFormat/>
    <w:rsid w:val="003E00A2"/>
    <w:pPr>
      <w:keepNext/>
      <w:outlineLvl w:val="1"/>
    </w:pPr>
    <w:rPr>
      <w:rFonts w:ascii="Book Antiqua" w:hAnsi="Book Antiqua"/>
      <w:b/>
      <w:spacing w:val="26"/>
      <w:sz w:val="3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rsid w:val="003E00A2"/>
    <w:pPr>
      <w:framePr w:w="7920" w:h="1980" w:hRule="exact" w:hSpace="141" w:wrap="auto" w:hAnchor="page" w:xAlign="center" w:yAlign="bottom"/>
      <w:ind w:left="2880"/>
    </w:pPr>
    <w:rPr>
      <w:rFonts w:ascii="Arial" w:hAnsi="Arial"/>
      <w:outline/>
      <w:color w:val="000000"/>
      <w:w w:val="90"/>
      <w:sz w:val="24"/>
    </w:rPr>
  </w:style>
  <w:style w:type="paragraph" w:styleId="lfej">
    <w:name w:val="header"/>
    <w:basedOn w:val="Norml"/>
    <w:rsid w:val="003E00A2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E00A2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E00A2"/>
  </w:style>
  <w:style w:type="paragraph" w:styleId="Szvegtrzs">
    <w:name w:val="Body Text"/>
    <w:basedOn w:val="Norml"/>
    <w:link w:val="SzvegtrzsChar"/>
    <w:rsid w:val="003E00A2"/>
    <w:pPr>
      <w:jc w:val="center"/>
    </w:pPr>
    <w:rPr>
      <w:b/>
      <w:bCs/>
      <w:sz w:val="28"/>
    </w:rPr>
  </w:style>
  <w:style w:type="paragraph" w:styleId="Buborkszveg">
    <w:name w:val="Balloon Text"/>
    <w:basedOn w:val="Norml"/>
    <w:semiHidden/>
    <w:rsid w:val="008D786E"/>
    <w:rPr>
      <w:rFonts w:ascii="Tahoma" w:hAnsi="Tahoma" w:cs="Tahoma"/>
      <w:sz w:val="16"/>
      <w:szCs w:val="16"/>
    </w:rPr>
  </w:style>
  <w:style w:type="character" w:customStyle="1" w:styleId="SzvegtrzsChar">
    <w:name w:val="Szövegtörzs Char"/>
    <w:link w:val="Szvegtrzs"/>
    <w:rsid w:val="00D533D0"/>
    <w:rPr>
      <w:b/>
      <w:bCs/>
      <w:sz w:val="28"/>
    </w:rPr>
  </w:style>
  <w:style w:type="paragraph" w:styleId="Listaszerbekezds">
    <w:name w:val="List Paragraph"/>
    <w:basedOn w:val="Norml"/>
    <w:uiPriority w:val="34"/>
    <w:qFormat/>
    <w:rsid w:val="00542965"/>
    <w:pPr>
      <w:ind w:left="708"/>
    </w:pPr>
  </w:style>
  <w:style w:type="paragraph" w:styleId="Nincstrkz">
    <w:name w:val="No Spacing"/>
    <w:uiPriority w:val="1"/>
    <w:qFormat/>
    <w:rsid w:val="00F15AA2"/>
  </w:style>
  <w:style w:type="paragraph" w:styleId="NormlWeb">
    <w:name w:val="Normal (Web)"/>
    <w:basedOn w:val="Norml"/>
    <w:uiPriority w:val="99"/>
    <w:unhideWhenUsed/>
    <w:rsid w:val="00C75617"/>
    <w:pPr>
      <w:spacing w:before="100" w:beforeAutospacing="1" w:after="100" w:afterAutospacing="1"/>
    </w:pPr>
    <w:rPr>
      <w:sz w:val="24"/>
      <w:szCs w:val="24"/>
    </w:rPr>
  </w:style>
  <w:style w:type="paragraph" w:customStyle="1" w:styleId="Csakszveg1">
    <w:name w:val="Csak szöveg1"/>
    <w:basedOn w:val="Norml"/>
    <w:rsid w:val="005C0498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table" w:styleId="Rcsostblzat">
    <w:name w:val="Table Grid"/>
    <w:basedOn w:val="Normltblzat"/>
    <w:rsid w:val="0022036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3E00A2"/>
  </w:style>
  <w:style w:type="paragraph" w:styleId="Cmsor1">
    <w:name w:val="heading 1"/>
    <w:basedOn w:val="Norml"/>
    <w:next w:val="Norml"/>
    <w:qFormat/>
    <w:rsid w:val="003E00A2"/>
    <w:pPr>
      <w:keepNext/>
      <w:outlineLvl w:val="0"/>
    </w:pPr>
    <w:rPr>
      <w:rFonts w:ascii="Book Antiqua" w:hAnsi="Book Antiqua"/>
      <w:b/>
      <w:spacing w:val="64"/>
      <w:sz w:val="28"/>
    </w:rPr>
  </w:style>
  <w:style w:type="paragraph" w:styleId="Cmsor2">
    <w:name w:val="heading 2"/>
    <w:basedOn w:val="Norml"/>
    <w:next w:val="Norml"/>
    <w:qFormat/>
    <w:rsid w:val="003E00A2"/>
    <w:pPr>
      <w:keepNext/>
      <w:outlineLvl w:val="1"/>
    </w:pPr>
    <w:rPr>
      <w:rFonts w:ascii="Book Antiqua" w:hAnsi="Book Antiqua"/>
      <w:b/>
      <w:spacing w:val="26"/>
      <w:sz w:val="3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rsid w:val="003E00A2"/>
    <w:pPr>
      <w:framePr w:w="7920" w:h="1980" w:hRule="exact" w:hSpace="141" w:wrap="auto" w:hAnchor="page" w:xAlign="center" w:yAlign="bottom"/>
      <w:ind w:left="2880"/>
    </w:pPr>
    <w:rPr>
      <w:rFonts w:ascii="Arial" w:hAnsi="Arial"/>
      <w:outline/>
      <w:color w:val="000000"/>
      <w:w w:val="90"/>
      <w:sz w:val="24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styleId="lfej">
    <w:name w:val="header"/>
    <w:basedOn w:val="Norml"/>
    <w:rsid w:val="003E00A2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E00A2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E00A2"/>
  </w:style>
  <w:style w:type="paragraph" w:styleId="Szvegtrzs">
    <w:name w:val="Body Text"/>
    <w:basedOn w:val="Norml"/>
    <w:link w:val="SzvegtrzsChar"/>
    <w:rsid w:val="003E00A2"/>
    <w:pPr>
      <w:jc w:val="center"/>
    </w:pPr>
    <w:rPr>
      <w:b/>
      <w:bCs/>
      <w:sz w:val="28"/>
    </w:rPr>
  </w:style>
  <w:style w:type="paragraph" w:styleId="Buborkszveg">
    <w:name w:val="Balloon Text"/>
    <w:basedOn w:val="Norml"/>
    <w:semiHidden/>
    <w:rsid w:val="008D786E"/>
    <w:rPr>
      <w:rFonts w:ascii="Tahoma" w:hAnsi="Tahoma" w:cs="Tahoma"/>
      <w:sz w:val="16"/>
      <w:szCs w:val="16"/>
    </w:rPr>
  </w:style>
  <w:style w:type="character" w:customStyle="1" w:styleId="SzvegtrzsChar">
    <w:name w:val="Szövegtörzs Char"/>
    <w:link w:val="Szvegtrzs"/>
    <w:rsid w:val="00D533D0"/>
    <w:rPr>
      <w:b/>
      <w:bCs/>
      <w:sz w:val="28"/>
    </w:rPr>
  </w:style>
  <w:style w:type="paragraph" w:styleId="Listaszerbekezds">
    <w:name w:val="List Paragraph"/>
    <w:basedOn w:val="Norml"/>
    <w:uiPriority w:val="34"/>
    <w:qFormat/>
    <w:rsid w:val="00542965"/>
    <w:pPr>
      <w:ind w:left="708"/>
    </w:pPr>
  </w:style>
  <w:style w:type="paragraph" w:styleId="Nincstrkz">
    <w:name w:val="No Spacing"/>
    <w:uiPriority w:val="1"/>
    <w:qFormat/>
    <w:rsid w:val="00F15AA2"/>
  </w:style>
  <w:style w:type="paragraph" w:styleId="NormlWeb">
    <w:name w:val="Normal (Web)"/>
    <w:basedOn w:val="Norml"/>
    <w:uiPriority w:val="99"/>
    <w:unhideWhenUsed/>
    <w:rsid w:val="00C75617"/>
    <w:pPr>
      <w:spacing w:before="100" w:beforeAutospacing="1" w:after="100" w:afterAutospacing="1"/>
    </w:pPr>
    <w:rPr>
      <w:sz w:val="24"/>
      <w:szCs w:val="24"/>
    </w:rPr>
  </w:style>
  <w:style w:type="paragraph" w:customStyle="1" w:styleId="Csakszveg1">
    <w:name w:val="Csak szöveg1"/>
    <w:basedOn w:val="Norml"/>
    <w:rsid w:val="005C0498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table" w:styleId="Rcsostblzat">
    <w:name w:val="Table Grid"/>
    <w:basedOn w:val="Normltblzat"/>
    <w:rsid w:val="002203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5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0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Sablonok\polg&#225;rmester.dot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13E7A7-38A9-48C0-BBEF-911C0F2AE9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polgármester</Template>
  <TotalTime>0</TotalTime>
  <Pages>2</Pages>
  <Words>259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……/2001</vt:lpstr>
    </vt:vector>
  </TitlesOfParts>
  <Company/>
  <LinksUpToDate>false</LinksUpToDate>
  <CharactersWithSpaces>2046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……/2001</dc:title>
  <dc:creator>Pénzügy v.</dc:creator>
  <cp:lastModifiedBy>Németh Nóra</cp:lastModifiedBy>
  <cp:revision>2</cp:revision>
  <cp:lastPrinted>2014-10-22T10:27:00Z</cp:lastPrinted>
  <dcterms:created xsi:type="dcterms:W3CDTF">2016-09-05T16:33:00Z</dcterms:created>
  <dcterms:modified xsi:type="dcterms:W3CDTF">2016-09-05T16:33:00Z</dcterms:modified>
</cp:coreProperties>
</file>